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8519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1416"/>
        <w:gridCol w:w="2836"/>
        <w:gridCol w:w="239"/>
        <w:gridCol w:w="1687"/>
        <w:gridCol w:w="373"/>
        <w:gridCol w:w="3515"/>
        <w:gridCol w:w="2523"/>
        <w:gridCol w:w="2507"/>
      </w:tblGrid>
      <w:tr w:rsidR="000172E5" w:rsidRPr="00637200" w14:paraId="274676B4" w14:textId="77777777" w:rsidTr="00D62CEA">
        <w:trPr>
          <w:gridAfter w:val="2"/>
          <w:wAfter w:w="1578" w:type="pct"/>
        </w:trPr>
        <w:tc>
          <w:tcPr>
            <w:tcW w:w="3422" w:type="pct"/>
            <w:gridSpan w:val="7"/>
            <w:shd w:val="clear" w:color="auto" w:fill="0F3955" w:themeFill="accent2"/>
            <w:vAlign w:val="bottom"/>
          </w:tcPr>
          <w:p w14:paraId="40A223DC" w14:textId="68085A0B" w:rsidR="000172E5" w:rsidRPr="00637200" w:rsidRDefault="00F31337" w:rsidP="00F31337">
            <w:pPr>
              <w:pStyle w:val="Heading1"/>
              <w:jc w:val="center"/>
            </w:pPr>
            <w:r>
              <w:t>APPLICATION FOR CEPU MEMBERSHIP</w:t>
            </w:r>
            <w:r w:rsidR="005220C9">
              <w:t xml:space="preserve"> – PERSONAL DETAILS</w:t>
            </w:r>
          </w:p>
        </w:tc>
      </w:tr>
      <w:tr w:rsidR="00AE481E" w:rsidRPr="00846B76" w14:paraId="3E2A0E09" w14:textId="77777777" w:rsidTr="00D62CEA">
        <w:trPr>
          <w:gridAfter w:val="2"/>
          <w:wAfter w:w="1578" w:type="pct"/>
        </w:trPr>
        <w:tc>
          <w:tcPr>
            <w:tcW w:w="711" w:type="pct"/>
            <w:gridSpan w:val="2"/>
            <w:vAlign w:val="bottom"/>
          </w:tcPr>
          <w:p w14:paraId="52EC6398" w14:textId="5E59A556" w:rsidR="00AE481E" w:rsidRDefault="00AE481E" w:rsidP="00022207">
            <w:pPr>
              <w:pStyle w:val="NormalIndent"/>
              <w:ind w:left="-110"/>
            </w:pPr>
            <w:r>
              <w:t>Title</w:t>
            </w:r>
            <w:r w:rsidR="00F20A9A">
              <w:t xml:space="preserve"> (</w:t>
            </w:r>
            <w:proofErr w:type="spellStart"/>
            <w:r w:rsidR="00F20A9A">
              <w:t>Mr</w:t>
            </w:r>
            <w:proofErr w:type="spellEnd"/>
            <w:r w:rsidR="00F20A9A">
              <w:t>/</w:t>
            </w:r>
            <w:proofErr w:type="spellStart"/>
            <w:r w:rsidR="00F20A9A">
              <w:t>Ms</w:t>
            </w:r>
            <w:proofErr w:type="spellEnd"/>
            <w:r w:rsidR="00F20A9A">
              <w:t>/</w:t>
            </w:r>
            <w:proofErr w:type="spellStart"/>
            <w:proofErr w:type="gramStart"/>
            <w:r w:rsidR="00F20A9A">
              <w:t>Etc</w:t>
            </w:r>
            <w:proofErr w:type="spellEnd"/>
            <w:proofErr w:type="gramEnd"/>
            <w:r w:rsidR="00F20A9A">
              <w:t>)</w:t>
            </w:r>
            <w:r w:rsidR="00022207">
              <w:t>:</w:t>
            </w:r>
          </w:p>
        </w:tc>
        <w:tc>
          <w:tcPr>
            <w:tcW w:w="2711" w:type="pct"/>
            <w:gridSpan w:val="5"/>
            <w:tcBorders>
              <w:bottom w:val="single" w:sz="4" w:space="0" w:color="auto"/>
            </w:tcBorders>
            <w:vAlign w:val="bottom"/>
          </w:tcPr>
          <w:p w14:paraId="51B59536" w14:textId="77777777" w:rsidR="00AE481E" w:rsidRPr="00846B76" w:rsidRDefault="00AE481E" w:rsidP="00AE481E"/>
        </w:tc>
      </w:tr>
      <w:tr w:rsidR="00AE481E" w:rsidRPr="00846B76" w14:paraId="6A762784" w14:textId="77777777" w:rsidTr="00D62CEA">
        <w:trPr>
          <w:gridAfter w:val="2"/>
          <w:wAfter w:w="1578" w:type="pct"/>
        </w:trPr>
        <w:tc>
          <w:tcPr>
            <w:tcW w:w="711" w:type="pct"/>
            <w:gridSpan w:val="2"/>
            <w:vAlign w:val="bottom"/>
          </w:tcPr>
          <w:p w14:paraId="6C34771A" w14:textId="6D8AEB74" w:rsidR="00AE481E" w:rsidRDefault="00AE481E" w:rsidP="00022207">
            <w:pPr>
              <w:pStyle w:val="NormalIndent"/>
              <w:ind w:left="-110"/>
            </w:pPr>
            <w:sdt>
              <w:sdtPr>
                <w:id w:val="1621259925"/>
                <w:placeholder>
                  <w:docPart w:val="3019DCE99CCF43239139D559A36C33F1"/>
                </w:placeholder>
                <w:temporary/>
                <w:showingPlcHdr/>
                <w15:appearance w15:val="hidden"/>
              </w:sdtPr>
              <w:sdtContent>
                <w:r w:rsidRPr="00637200">
                  <w:t>First Name</w:t>
                </w:r>
              </w:sdtContent>
            </w:sdt>
            <w:r w:rsidR="00022207">
              <w:t>:</w:t>
            </w:r>
          </w:p>
        </w:tc>
        <w:tc>
          <w:tcPr>
            <w:tcW w:w="2711" w:type="pct"/>
            <w:gridSpan w:val="5"/>
            <w:tcBorders>
              <w:bottom w:val="single" w:sz="4" w:space="0" w:color="auto"/>
            </w:tcBorders>
            <w:vAlign w:val="bottom"/>
          </w:tcPr>
          <w:p w14:paraId="33CA1436" w14:textId="77777777" w:rsidR="00AE481E" w:rsidRPr="00846B76" w:rsidRDefault="00AE481E" w:rsidP="00AE481E"/>
        </w:tc>
      </w:tr>
      <w:tr w:rsidR="00AE481E" w:rsidRPr="00846B76" w14:paraId="7747BE8A" w14:textId="77777777" w:rsidTr="00D62CEA">
        <w:trPr>
          <w:gridAfter w:val="2"/>
          <w:wAfter w:w="1578" w:type="pct"/>
        </w:trPr>
        <w:tc>
          <w:tcPr>
            <w:tcW w:w="711" w:type="pct"/>
            <w:gridSpan w:val="2"/>
            <w:vAlign w:val="bottom"/>
          </w:tcPr>
          <w:p w14:paraId="5544B1AE" w14:textId="469AFD5D" w:rsidR="00AE481E" w:rsidRPr="00637200" w:rsidRDefault="00AE481E" w:rsidP="00022207">
            <w:pPr>
              <w:pStyle w:val="NormalIndent"/>
              <w:ind w:left="-110"/>
            </w:pPr>
            <w:sdt>
              <w:sdtPr>
                <w:id w:val="-1470592894"/>
                <w:placeholder>
                  <w:docPart w:val="FE7DAF2098E84A58BDE273DC3AA44A69"/>
                </w:placeholder>
                <w:temporary/>
                <w:showingPlcHdr/>
                <w15:appearance w15:val="hidden"/>
              </w:sdtPr>
              <w:sdtContent>
                <w:r w:rsidRPr="00637200">
                  <w:t>Last Name</w:t>
                </w:r>
              </w:sdtContent>
            </w:sdt>
            <w:r w:rsidR="00022207">
              <w:t>:</w:t>
            </w:r>
          </w:p>
        </w:tc>
        <w:tc>
          <w:tcPr>
            <w:tcW w:w="2711" w:type="pct"/>
            <w:gridSpan w:val="5"/>
            <w:tcBorders>
              <w:bottom w:val="single" w:sz="4" w:space="0" w:color="auto"/>
            </w:tcBorders>
            <w:vAlign w:val="bottom"/>
          </w:tcPr>
          <w:p w14:paraId="47613554" w14:textId="77777777" w:rsidR="00AE481E" w:rsidRPr="00846B76" w:rsidRDefault="00AE481E" w:rsidP="00AE481E"/>
        </w:tc>
      </w:tr>
      <w:tr w:rsidR="00AE481E" w:rsidRPr="00846B76" w14:paraId="63A0ADCE" w14:textId="77777777" w:rsidTr="00D62CEA">
        <w:trPr>
          <w:gridAfter w:val="2"/>
          <w:wAfter w:w="1578" w:type="pct"/>
        </w:trPr>
        <w:tc>
          <w:tcPr>
            <w:tcW w:w="711" w:type="pct"/>
            <w:gridSpan w:val="2"/>
            <w:vAlign w:val="bottom"/>
          </w:tcPr>
          <w:p w14:paraId="1665AAF9" w14:textId="42F6A271" w:rsidR="00AE481E" w:rsidRPr="00637200" w:rsidRDefault="00AE481E" w:rsidP="00022207">
            <w:pPr>
              <w:pStyle w:val="NormalIndent"/>
              <w:ind w:left="-110"/>
            </w:pPr>
            <w:r>
              <w:t>Mobile Phone</w:t>
            </w:r>
            <w:r w:rsidR="00022207">
              <w:t>: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AAF7F0" w14:textId="77777777" w:rsidR="00AE481E" w:rsidRPr="00846B76" w:rsidRDefault="00AE481E" w:rsidP="00AE481E"/>
        </w:tc>
        <w:tc>
          <w:tcPr>
            <w:tcW w:w="721" w:type="pct"/>
            <w:gridSpan w:val="3"/>
            <w:vAlign w:val="bottom"/>
          </w:tcPr>
          <w:p w14:paraId="61F67D57" w14:textId="4C547001" w:rsidR="00AE481E" w:rsidRPr="00846B76" w:rsidRDefault="00AE481E" w:rsidP="00AE481E">
            <w:r>
              <w:t xml:space="preserve">    </w:t>
            </w:r>
            <w:sdt>
              <w:sdtPr>
                <w:id w:val="-1223447272"/>
                <w:placeholder>
                  <w:docPart w:val="0095EC6273824877A12E6ED22AF4C895"/>
                </w:placeholder>
                <w:temporary/>
                <w:showingPlcHdr/>
                <w15:appearance w15:val="hidden"/>
              </w:sdtPr>
              <w:sdtContent>
                <w:r w:rsidRPr="00311D4F">
                  <w:t>Work Phone</w:t>
                </w:r>
              </w:sdtContent>
            </w:sdt>
            <w:r w:rsidR="00022207">
              <w:t>:</w:t>
            </w: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5CC93B" w14:textId="7DB29FD7" w:rsidR="00AE481E" w:rsidRPr="00846B76" w:rsidRDefault="00AE481E" w:rsidP="00AE481E"/>
        </w:tc>
      </w:tr>
      <w:tr w:rsidR="005220C9" w:rsidRPr="00846B76" w14:paraId="53709361" w14:textId="77777777" w:rsidTr="00D62CEA">
        <w:trPr>
          <w:gridAfter w:val="2"/>
          <w:wAfter w:w="1578" w:type="pct"/>
        </w:trPr>
        <w:tc>
          <w:tcPr>
            <w:tcW w:w="711" w:type="pct"/>
            <w:gridSpan w:val="2"/>
            <w:vAlign w:val="bottom"/>
          </w:tcPr>
          <w:p w14:paraId="26389BB8" w14:textId="0AC291BC" w:rsidR="00AE481E" w:rsidRPr="00637200" w:rsidRDefault="00AE481E" w:rsidP="00022207">
            <w:pPr>
              <w:pStyle w:val="NormalIndent"/>
              <w:ind w:left="-110"/>
            </w:pPr>
            <w:r>
              <w:t xml:space="preserve">Home </w:t>
            </w:r>
            <w:sdt>
              <w:sdtPr>
                <w:id w:val="1334104394"/>
                <w:placeholder>
                  <w:docPart w:val="76D06528134049E6B1439D7E2DA26E91"/>
                </w:placeholder>
                <w:temporary/>
                <w:showingPlcHdr/>
                <w15:appearance w15:val="hidden"/>
              </w:sdtPr>
              <w:sdtContent>
                <w:r w:rsidRPr="00637200">
                  <w:t>Email</w:t>
                </w:r>
              </w:sdtContent>
            </w:sdt>
            <w:r w:rsidR="00022207">
              <w:t>:</w:t>
            </w:r>
          </w:p>
        </w:tc>
        <w:tc>
          <w:tcPr>
            <w:tcW w:w="96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BA9A30" w14:textId="77777777" w:rsidR="00AE481E" w:rsidRPr="00846B76" w:rsidRDefault="00AE481E" w:rsidP="00AE481E"/>
        </w:tc>
        <w:tc>
          <w:tcPr>
            <w:tcW w:w="529" w:type="pct"/>
            <w:tcBorders>
              <w:bottom w:val="single" w:sz="4" w:space="0" w:color="auto"/>
            </w:tcBorders>
            <w:vAlign w:val="bottom"/>
          </w:tcPr>
          <w:p w14:paraId="65BA140E" w14:textId="6C6B1022" w:rsidR="00AE481E" w:rsidRDefault="00AE481E" w:rsidP="00AE481E"/>
        </w:tc>
        <w:tc>
          <w:tcPr>
            <w:tcW w:w="121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A03727" w14:textId="77777777" w:rsidR="00AE481E" w:rsidRPr="00846B76" w:rsidRDefault="00AE481E" w:rsidP="00AE481E"/>
        </w:tc>
      </w:tr>
      <w:tr w:rsidR="00AE481E" w:rsidRPr="00846B76" w14:paraId="6C05BA32" w14:textId="77777777" w:rsidTr="00D62CEA">
        <w:trPr>
          <w:gridAfter w:val="2"/>
          <w:wAfter w:w="1578" w:type="pct"/>
        </w:trPr>
        <w:tc>
          <w:tcPr>
            <w:tcW w:w="711" w:type="pct"/>
            <w:gridSpan w:val="2"/>
            <w:vAlign w:val="bottom"/>
          </w:tcPr>
          <w:p w14:paraId="14479495" w14:textId="655D941D" w:rsidR="00AE481E" w:rsidRDefault="00AE481E" w:rsidP="00022207">
            <w:pPr>
              <w:pStyle w:val="NormalIndent"/>
              <w:ind w:left="-110"/>
            </w:pPr>
            <w:r>
              <w:t>Work Email</w:t>
            </w:r>
            <w:r w:rsidR="00022207">
              <w:t>:</w:t>
            </w:r>
          </w:p>
        </w:tc>
        <w:tc>
          <w:tcPr>
            <w:tcW w:w="96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1BD041" w14:textId="77777777" w:rsidR="00AE481E" w:rsidRPr="00846B76" w:rsidRDefault="00AE481E" w:rsidP="00AE481E"/>
        </w:tc>
        <w:tc>
          <w:tcPr>
            <w:tcW w:w="529" w:type="pct"/>
            <w:tcBorders>
              <w:bottom w:val="single" w:sz="4" w:space="0" w:color="auto"/>
            </w:tcBorders>
            <w:vAlign w:val="bottom"/>
          </w:tcPr>
          <w:p w14:paraId="5B1102F6" w14:textId="77777777" w:rsidR="00AE481E" w:rsidRDefault="00AE481E" w:rsidP="00AE481E"/>
        </w:tc>
        <w:tc>
          <w:tcPr>
            <w:tcW w:w="121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AB7DCC" w14:textId="77777777" w:rsidR="00AE481E" w:rsidRPr="00846B76" w:rsidRDefault="00AE481E" w:rsidP="00AE481E"/>
        </w:tc>
      </w:tr>
      <w:tr w:rsidR="00AE481E" w:rsidRPr="00846B76" w14:paraId="473D074B" w14:textId="77777777" w:rsidTr="00D62CEA">
        <w:trPr>
          <w:gridAfter w:val="2"/>
          <w:wAfter w:w="1578" w:type="pct"/>
        </w:trPr>
        <w:tc>
          <w:tcPr>
            <w:tcW w:w="711" w:type="pct"/>
            <w:gridSpan w:val="2"/>
            <w:vAlign w:val="bottom"/>
          </w:tcPr>
          <w:p w14:paraId="20D2E3A1" w14:textId="52080CED" w:rsidR="00AE481E" w:rsidRPr="00637200" w:rsidRDefault="00AE481E" w:rsidP="00022207">
            <w:pPr>
              <w:pStyle w:val="NormalIndent"/>
              <w:ind w:left="-110"/>
            </w:pPr>
            <w:r>
              <w:t>Address</w:t>
            </w:r>
            <w:r w:rsidR="00022207">
              <w:t>:</w:t>
            </w:r>
          </w:p>
        </w:tc>
        <w:tc>
          <w:tcPr>
            <w:tcW w:w="2711" w:type="pct"/>
            <w:gridSpan w:val="5"/>
            <w:tcBorders>
              <w:bottom w:val="single" w:sz="4" w:space="0" w:color="auto"/>
            </w:tcBorders>
            <w:vAlign w:val="bottom"/>
          </w:tcPr>
          <w:p w14:paraId="557366D6" w14:textId="78B6C30D" w:rsidR="00AE481E" w:rsidRPr="00846B76" w:rsidRDefault="00AE481E" w:rsidP="00AE481E"/>
        </w:tc>
      </w:tr>
      <w:tr w:rsidR="001504DC" w:rsidRPr="00846B76" w14:paraId="5B4BE584" w14:textId="77777777" w:rsidTr="00D62CEA">
        <w:trPr>
          <w:gridAfter w:val="2"/>
          <w:wAfter w:w="1578" w:type="pct"/>
        </w:trPr>
        <w:tc>
          <w:tcPr>
            <w:tcW w:w="711" w:type="pct"/>
            <w:gridSpan w:val="2"/>
            <w:vAlign w:val="bottom"/>
          </w:tcPr>
          <w:p w14:paraId="1E05A6BC" w14:textId="19E4CB9F" w:rsidR="00F20A9A" w:rsidRPr="00637200" w:rsidRDefault="00F20A9A" w:rsidP="00022207">
            <w:pPr>
              <w:pStyle w:val="NormalIndent"/>
              <w:ind w:left="-110"/>
            </w:pPr>
            <w:r>
              <w:t>Suburb</w:t>
            </w:r>
            <w:r w:rsidR="00022207">
              <w:t>: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DA29BA" w14:textId="77777777" w:rsidR="00F20A9A" w:rsidRPr="00846B76" w:rsidRDefault="00F20A9A" w:rsidP="00D62CEA">
            <w:pPr>
              <w:ind w:right="-952"/>
            </w:pPr>
          </w:p>
        </w:tc>
        <w:tc>
          <w:tcPr>
            <w:tcW w:w="721" w:type="pct"/>
            <w:gridSpan w:val="3"/>
            <w:vAlign w:val="bottom"/>
          </w:tcPr>
          <w:p w14:paraId="217F9D96" w14:textId="170895AC" w:rsidR="00F20A9A" w:rsidRPr="00846B76" w:rsidRDefault="00F20A9A" w:rsidP="00D62CEA">
            <w:pPr>
              <w:ind w:left="890"/>
            </w:pPr>
            <w:r>
              <w:t>Postcode</w:t>
            </w:r>
            <w:r w:rsidR="00022207">
              <w:t>:</w:t>
            </w: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CD553D" w14:textId="77777777" w:rsidR="00F20A9A" w:rsidRPr="00846B76" w:rsidRDefault="00F20A9A" w:rsidP="00A339FF"/>
        </w:tc>
      </w:tr>
      <w:tr w:rsidR="00F20A9A" w:rsidRPr="00846B76" w14:paraId="0FAEAF82" w14:textId="77777777" w:rsidTr="00D62CEA">
        <w:tc>
          <w:tcPr>
            <w:tcW w:w="711" w:type="pct"/>
            <w:gridSpan w:val="2"/>
            <w:vAlign w:val="bottom"/>
          </w:tcPr>
          <w:p w14:paraId="0D45C0F7" w14:textId="79645F56" w:rsidR="00F20A9A" w:rsidRDefault="00F20A9A" w:rsidP="00022207">
            <w:pPr>
              <w:pStyle w:val="NormalIndent"/>
              <w:ind w:left="-110"/>
            </w:pPr>
            <w:r>
              <w:t>Job Title</w:t>
            </w:r>
            <w:r w:rsidR="00022207">
              <w:t>:</w:t>
            </w:r>
          </w:p>
        </w:tc>
        <w:tc>
          <w:tcPr>
            <w:tcW w:w="2711" w:type="pct"/>
            <w:gridSpan w:val="5"/>
            <w:tcBorders>
              <w:bottom w:val="single" w:sz="4" w:space="0" w:color="auto"/>
            </w:tcBorders>
            <w:vAlign w:val="bottom"/>
          </w:tcPr>
          <w:p w14:paraId="48086E4A" w14:textId="77777777" w:rsidR="00F20A9A" w:rsidRPr="00846B76" w:rsidRDefault="00F20A9A" w:rsidP="00F20A9A"/>
        </w:tc>
        <w:tc>
          <w:tcPr>
            <w:tcW w:w="791" w:type="pct"/>
            <w:vAlign w:val="bottom"/>
          </w:tcPr>
          <w:p w14:paraId="067BED52" w14:textId="77777777" w:rsidR="00F20A9A" w:rsidRDefault="00F20A9A" w:rsidP="00F20A9A">
            <w:pPr>
              <w:spacing w:before="0"/>
            </w:pPr>
          </w:p>
        </w:tc>
        <w:tc>
          <w:tcPr>
            <w:tcW w:w="786" w:type="pct"/>
            <w:vAlign w:val="bottom"/>
          </w:tcPr>
          <w:p w14:paraId="5B4C0D7F" w14:textId="77777777" w:rsidR="00F20A9A" w:rsidRPr="00846B76" w:rsidRDefault="00F20A9A" w:rsidP="00F20A9A">
            <w:pPr>
              <w:spacing w:before="0"/>
            </w:pPr>
          </w:p>
        </w:tc>
      </w:tr>
      <w:tr w:rsidR="00F20A9A" w:rsidRPr="00846B76" w14:paraId="71E34B02" w14:textId="77777777" w:rsidTr="00D62CEA">
        <w:tc>
          <w:tcPr>
            <w:tcW w:w="711" w:type="pct"/>
            <w:gridSpan w:val="2"/>
            <w:vAlign w:val="bottom"/>
          </w:tcPr>
          <w:p w14:paraId="6930A2D0" w14:textId="1AAA5883" w:rsidR="00F20A9A" w:rsidRDefault="00F20A9A" w:rsidP="00022207">
            <w:pPr>
              <w:pStyle w:val="NormalIndent"/>
              <w:ind w:left="-110"/>
            </w:pPr>
            <w:r>
              <w:t>Employer</w:t>
            </w:r>
            <w:r w:rsidR="00022207">
              <w:t>:</w:t>
            </w:r>
          </w:p>
        </w:tc>
        <w:tc>
          <w:tcPr>
            <w:tcW w:w="2711" w:type="pct"/>
            <w:gridSpan w:val="5"/>
            <w:tcBorders>
              <w:bottom w:val="single" w:sz="4" w:space="0" w:color="auto"/>
            </w:tcBorders>
            <w:vAlign w:val="bottom"/>
          </w:tcPr>
          <w:p w14:paraId="09E2F4FC" w14:textId="77777777" w:rsidR="00F20A9A" w:rsidRPr="00846B76" w:rsidRDefault="00F20A9A" w:rsidP="00F20A9A"/>
        </w:tc>
        <w:tc>
          <w:tcPr>
            <w:tcW w:w="791" w:type="pct"/>
            <w:vAlign w:val="bottom"/>
          </w:tcPr>
          <w:p w14:paraId="62DD1ED8" w14:textId="77777777" w:rsidR="00F20A9A" w:rsidRDefault="00F20A9A" w:rsidP="00F20A9A">
            <w:pPr>
              <w:spacing w:before="0"/>
            </w:pPr>
          </w:p>
        </w:tc>
        <w:tc>
          <w:tcPr>
            <w:tcW w:w="786" w:type="pct"/>
            <w:vAlign w:val="bottom"/>
          </w:tcPr>
          <w:p w14:paraId="57F52041" w14:textId="77777777" w:rsidR="00F20A9A" w:rsidRPr="00846B76" w:rsidRDefault="00F20A9A" w:rsidP="00F20A9A">
            <w:pPr>
              <w:spacing w:before="0"/>
            </w:pPr>
          </w:p>
        </w:tc>
      </w:tr>
      <w:tr w:rsidR="00F20A9A" w:rsidRPr="00846B76" w14:paraId="5A206D65" w14:textId="77777777" w:rsidTr="00D62CEA">
        <w:tc>
          <w:tcPr>
            <w:tcW w:w="711" w:type="pct"/>
            <w:gridSpan w:val="2"/>
            <w:vAlign w:val="bottom"/>
          </w:tcPr>
          <w:p w14:paraId="21D6022E" w14:textId="14124D38" w:rsidR="00F20A9A" w:rsidRDefault="00F20A9A" w:rsidP="00022207">
            <w:pPr>
              <w:pStyle w:val="NormalIndent"/>
              <w:ind w:left="-110"/>
            </w:pPr>
            <w:r>
              <w:t>Location/Site</w:t>
            </w:r>
            <w:r w:rsidR="00022207">
              <w:t>:</w:t>
            </w:r>
          </w:p>
        </w:tc>
        <w:tc>
          <w:tcPr>
            <w:tcW w:w="2711" w:type="pct"/>
            <w:gridSpan w:val="5"/>
            <w:tcBorders>
              <w:bottom w:val="single" w:sz="4" w:space="0" w:color="auto"/>
            </w:tcBorders>
            <w:vAlign w:val="bottom"/>
          </w:tcPr>
          <w:p w14:paraId="2A1E7242" w14:textId="77777777" w:rsidR="00F20A9A" w:rsidRPr="00846B76" w:rsidRDefault="00F20A9A" w:rsidP="00F20A9A"/>
        </w:tc>
        <w:tc>
          <w:tcPr>
            <w:tcW w:w="791" w:type="pct"/>
            <w:vAlign w:val="bottom"/>
          </w:tcPr>
          <w:p w14:paraId="6D1215C1" w14:textId="77777777" w:rsidR="00F20A9A" w:rsidRDefault="00F20A9A" w:rsidP="00F20A9A">
            <w:pPr>
              <w:spacing w:before="0"/>
            </w:pPr>
          </w:p>
        </w:tc>
        <w:tc>
          <w:tcPr>
            <w:tcW w:w="786" w:type="pct"/>
            <w:vAlign w:val="bottom"/>
          </w:tcPr>
          <w:p w14:paraId="69D98DC3" w14:textId="77777777" w:rsidR="00F20A9A" w:rsidRPr="00846B76" w:rsidRDefault="00F20A9A" w:rsidP="00F20A9A">
            <w:pPr>
              <w:spacing w:before="0"/>
            </w:pPr>
          </w:p>
        </w:tc>
      </w:tr>
      <w:tr w:rsidR="00F20A9A" w:rsidRPr="00846B76" w14:paraId="596A65F0" w14:textId="77777777" w:rsidTr="00D62CEA">
        <w:tc>
          <w:tcPr>
            <w:tcW w:w="3422" w:type="pct"/>
            <w:gridSpan w:val="7"/>
            <w:vAlign w:val="bottom"/>
          </w:tcPr>
          <w:p w14:paraId="505AAD53" w14:textId="736EC9F5" w:rsidR="00F20A9A" w:rsidRPr="00846B76" w:rsidRDefault="00DC03BF" w:rsidP="00022207">
            <w:pPr>
              <w:ind w:left="-110"/>
            </w:pPr>
            <w:r>
              <w:t>Apprenticeship Dates (if currently studying):</w:t>
            </w:r>
          </w:p>
        </w:tc>
        <w:tc>
          <w:tcPr>
            <w:tcW w:w="791" w:type="pct"/>
            <w:vAlign w:val="bottom"/>
          </w:tcPr>
          <w:p w14:paraId="41B81847" w14:textId="77777777" w:rsidR="00F20A9A" w:rsidRDefault="00F20A9A" w:rsidP="00F20A9A">
            <w:pPr>
              <w:spacing w:before="0"/>
            </w:pPr>
          </w:p>
        </w:tc>
        <w:tc>
          <w:tcPr>
            <w:tcW w:w="786" w:type="pct"/>
            <w:vAlign w:val="bottom"/>
          </w:tcPr>
          <w:p w14:paraId="4E882E70" w14:textId="77777777" w:rsidR="00F20A9A" w:rsidRPr="00846B76" w:rsidRDefault="00F20A9A" w:rsidP="00F20A9A">
            <w:pPr>
              <w:spacing w:before="0"/>
            </w:pPr>
          </w:p>
        </w:tc>
      </w:tr>
      <w:tr w:rsidR="00D62CEA" w:rsidRPr="00846B76" w14:paraId="505B8F90" w14:textId="77777777" w:rsidTr="00D62CEA">
        <w:tc>
          <w:tcPr>
            <w:tcW w:w="711" w:type="pct"/>
            <w:gridSpan w:val="2"/>
            <w:vAlign w:val="bottom"/>
          </w:tcPr>
          <w:p w14:paraId="5015D63D" w14:textId="0036F0FE" w:rsidR="00DC03BF" w:rsidRDefault="00DC03BF" w:rsidP="00022207">
            <w:pPr>
              <w:pStyle w:val="NormalIndent"/>
              <w:ind w:left="-110"/>
            </w:pPr>
            <w:r>
              <w:t>Commenced on: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bottom"/>
          </w:tcPr>
          <w:p w14:paraId="6B544C62" w14:textId="77777777" w:rsidR="00DC03BF" w:rsidRPr="00846B76" w:rsidRDefault="00DC03BF" w:rsidP="00F20A9A"/>
        </w:tc>
        <w:tc>
          <w:tcPr>
            <w:tcW w:w="721" w:type="pct"/>
            <w:gridSpan w:val="3"/>
            <w:vAlign w:val="bottom"/>
          </w:tcPr>
          <w:p w14:paraId="1C033B9F" w14:textId="0B54DDB8" w:rsidR="00DC03BF" w:rsidRPr="00846B76" w:rsidRDefault="00DC03BF" w:rsidP="00F20A9A">
            <w:r>
              <w:t>To Be Completed: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bottom"/>
          </w:tcPr>
          <w:p w14:paraId="70C8B913" w14:textId="60C7C819" w:rsidR="00DC03BF" w:rsidRPr="00846B76" w:rsidRDefault="00DC03BF" w:rsidP="00F20A9A"/>
        </w:tc>
        <w:tc>
          <w:tcPr>
            <w:tcW w:w="791" w:type="pct"/>
            <w:vAlign w:val="bottom"/>
          </w:tcPr>
          <w:p w14:paraId="5F7102B7" w14:textId="77777777" w:rsidR="00DC03BF" w:rsidRDefault="00DC03BF" w:rsidP="00F20A9A">
            <w:pPr>
              <w:spacing w:before="0"/>
            </w:pPr>
          </w:p>
        </w:tc>
        <w:tc>
          <w:tcPr>
            <w:tcW w:w="786" w:type="pct"/>
            <w:vAlign w:val="bottom"/>
          </w:tcPr>
          <w:p w14:paraId="0D820737" w14:textId="77777777" w:rsidR="00DC03BF" w:rsidRPr="00846B76" w:rsidRDefault="00DC03BF" w:rsidP="00F20A9A">
            <w:pPr>
              <w:spacing w:before="0"/>
            </w:pPr>
          </w:p>
        </w:tc>
      </w:tr>
      <w:tr w:rsidR="00F31337" w:rsidRPr="00846B76" w14:paraId="43C3BEAD" w14:textId="77777777" w:rsidTr="00D62CEA">
        <w:tc>
          <w:tcPr>
            <w:tcW w:w="3422" w:type="pct"/>
            <w:gridSpan w:val="7"/>
            <w:vAlign w:val="bottom"/>
          </w:tcPr>
          <w:p w14:paraId="7C123C41" w14:textId="129325B1" w:rsidR="00F31337" w:rsidRPr="00846B76" w:rsidRDefault="00F31337" w:rsidP="00022207">
            <w:pPr>
              <w:ind w:left="-110"/>
            </w:pPr>
            <w:r w:rsidRPr="00F31337">
              <w:t>Have you previously been a member of a Union? If so, which Branch/Union?</w:t>
            </w:r>
          </w:p>
        </w:tc>
        <w:tc>
          <w:tcPr>
            <w:tcW w:w="791" w:type="pct"/>
            <w:vAlign w:val="bottom"/>
          </w:tcPr>
          <w:p w14:paraId="629E8B63" w14:textId="77777777" w:rsidR="00F31337" w:rsidRDefault="00F31337" w:rsidP="00F20A9A">
            <w:pPr>
              <w:spacing w:before="0"/>
            </w:pPr>
          </w:p>
        </w:tc>
        <w:tc>
          <w:tcPr>
            <w:tcW w:w="786" w:type="pct"/>
            <w:vAlign w:val="bottom"/>
          </w:tcPr>
          <w:p w14:paraId="775645E1" w14:textId="77777777" w:rsidR="00F31337" w:rsidRPr="00846B76" w:rsidRDefault="00F31337" w:rsidP="00F20A9A">
            <w:pPr>
              <w:spacing w:before="0"/>
            </w:pPr>
          </w:p>
        </w:tc>
      </w:tr>
      <w:tr w:rsidR="00F31337" w:rsidRPr="00846B76" w14:paraId="1C19ED87" w14:textId="77777777" w:rsidTr="00D62CEA">
        <w:trPr>
          <w:gridBefore w:val="1"/>
          <w:wBefore w:w="267" w:type="pct"/>
        </w:trPr>
        <w:tc>
          <w:tcPr>
            <w:tcW w:w="3156" w:type="pct"/>
            <w:gridSpan w:val="6"/>
            <w:vAlign w:val="bottom"/>
          </w:tcPr>
          <w:p w14:paraId="4B60D989" w14:textId="77777777" w:rsidR="00F31337" w:rsidRPr="00846B76" w:rsidRDefault="00F31337" w:rsidP="00F31337">
            <w:pPr>
              <w:ind w:left="600"/>
            </w:pPr>
          </w:p>
        </w:tc>
        <w:tc>
          <w:tcPr>
            <w:tcW w:w="791" w:type="pct"/>
            <w:vAlign w:val="bottom"/>
          </w:tcPr>
          <w:p w14:paraId="5D864884" w14:textId="77777777" w:rsidR="00F31337" w:rsidRDefault="00F31337" w:rsidP="00F20A9A">
            <w:pPr>
              <w:spacing w:before="0"/>
            </w:pPr>
          </w:p>
        </w:tc>
        <w:tc>
          <w:tcPr>
            <w:tcW w:w="786" w:type="pct"/>
            <w:vAlign w:val="bottom"/>
          </w:tcPr>
          <w:p w14:paraId="0398E871" w14:textId="77777777" w:rsidR="00F31337" w:rsidRPr="00846B76" w:rsidRDefault="00F31337" w:rsidP="00F20A9A">
            <w:pPr>
              <w:spacing w:before="0"/>
            </w:pPr>
          </w:p>
        </w:tc>
      </w:tr>
      <w:tr w:rsidR="00F20A9A" w:rsidRPr="00846B76" w14:paraId="3C7835DB" w14:textId="77777777" w:rsidTr="00D62CEA">
        <w:trPr>
          <w:gridAfter w:val="2"/>
          <w:wAfter w:w="1578" w:type="pct"/>
          <w:trHeight w:val="54"/>
        </w:trPr>
        <w:tc>
          <w:tcPr>
            <w:tcW w:w="3422" w:type="pct"/>
            <w:gridSpan w:val="7"/>
            <w:tcBorders>
              <w:top w:val="single" w:sz="4" w:space="0" w:color="auto"/>
            </w:tcBorders>
            <w:vAlign w:val="bottom"/>
          </w:tcPr>
          <w:p w14:paraId="30E74546" w14:textId="77777777" w:rsidR="00386149" w:rsidRDefault="00386149" w:rsidP="00F31337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F9B0DA0" w14:textId="17DA687D" w:rsidR="00F31337" w:rsidRDefault="00F31337" w:rsidP="00F31337">
            <w:pPr>
              <w:rPr>
                <w:rFonts w:ascii="Calibri" w:hAnsi="Calibri" w:cs="Calibri"/>
                <w:sz w:val="20"/>
                <w:szCs w:val="20"/>
              </w:rPr>
            </w:pPr>
            <w:r w:rsidRPr="00F31337">
              <w:rPr>
                <w:rFonts w:ascii="Calibri" w:hAnsi="Calibri" w:cs="Calibri"/>
                <w:sz w:val="20"/>
                <w:szCs w:val="20"/>
              </w:rPr>
              <w:t xml:space="preserve">I the undersigned hereby agree to become a member of the COMMUNICATIONS ELECTRICAL ELECTRONIC ENERGY INFORMATION POSTAL PLUMBING &amp; ALLIED SERVICES UNION OF SOUTH AUSTRALIA organisation </w:t>
            </w:r>
            <w:r w:rsidRPr="00F31337">
              <w:rPr>
                <w:rFonts w:ascii="Calibri" w:hAnsi="Calibri" w:cs="Calibri"/>
                <w:sz w:val="20"/>
                <w:szCs w:val="20"/>
              </w:rPr>
              <w:t>of employees</w:t>
            </w:r>
            <w:r w:rsidRPr="00F31337">
              <w:rPr>
                <w:rFonts w:ascii="Calibri" w:hAnsi="Calibri" w:cs="Calibri"/>
                <w:sz w:val="20"/>
                <w:szCs w:val="20"/>
              </w:rPr>
              <w:t xml:space="preserve">, ELECTRICAL TRADES UNION OF AUSTRALIA, SOUTH AUSTRALIAN BRANCH </w:t>
            </w:r>
            <w:r w:rsidRPr="00F31337">
              <w:rPr>
                <w:rFonts w:ascii="Calibri" w:hAnsi="Calibri" w:cs="Calibri"/>
                <w:sz w:val="20"/>
                <w:szCs w:val="20"/>
              </w:rPr>
              <w:t>OR THE</w:t>
            </w:r>
            <w:r w:rsidRPr="00F31337">
              <w:rPr>
                <w:rFonts w:ascii="Calibri" w:hAnsi="Calibri" w:cs="Calibri"/>
                <w:sz w:val="20"/>
                <w:szCs w:val="20"/>
              </w:rPr>
              <w:t xml:space="preserve"> PLUMBERS &amp; GAS FITTERS EMPLOYEES UNION OF AUSTRALIA, ADELAIDE BRANCH, respectively, and I promise to pay an Entrance Fee and Contributions. I pledge myself to comply with the Rules of such Union, and to any amendments or additions which are legally made to such Rules. I understand that resignations MUST be in writing, bearing your signature and in accordance with such Rules.</w:t>
            </w:r>
          </w:p>
          <w:p w14:paraId="76C33A8B" w14:textId="77777777" w:rsidR="00022207" w:rsidRDefault="00022207" w:rsidP="00F31337">
            <w:pPr>
              <w:rPr>
                <w:rFonts w:ascii="Calibri" w:hAnsi="Calibri" w:cs="Calibri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1"/>
              <w:gridCol w:w="4961"/>
              <w:gridCol w:w="851"/>
              <w:gridCol w:w="3290"/>
            </w:tblGrid>
            <w:tr w:rsidR="00022207" w14:paraId="495FF9CF" w14:textId="77777777" w:rsidTr="00022207">
              <w:tc>
                <w:tcPr>
                  <w:tcW w:w="1451" w:type="dxa"/>
                </w:tcPr>
                <w:p w14:paraId="7CA1921A" w14:textId="5953EE6D" w:rsidR="00022207" w:rsidRPr="00022207" w:rsidRDefault="00022207" w:rsidP="00F31337">
                  <w:pPr>
                    <w:rPr>
                      <w:rFonts w:cstheme="minorHAnsi"/>
                    </w:rPr>
                  </w:pPr>
                  <w:r w:rsidRPr="00022207">
                    <w:rPr>
                      <w:rFonts w:cstheme="minorHAnsi"/>
                    </w:rPr>
                    <w:t>Signature</w:t>
                  </w:r>
                  <w:r>
                    <w:rPr>
                      <w:rFonts w:cstheme="minorHAnsi"/>
                    </w:rPr>
                    <w:t>:</w:t>
                  </w:r>
                </w:p>
              </w:tc>
              <w:tc>
                <w:tcPr>
                  <w:tcW w:w="4961" w:type="dxa"/>
                  <w:tcBorders>
                    <w:bottom w:val="single" w:sz="4" w:space="0" w:color="auto"/>
                  </w:tcBorders>
                </w:tcPr>
                <w:p w14:paraId="5D6EFA10" w14:textId="77777777" w:rsidR="00022207" w:rsidRPr="00022207" w:rsidRDefault="00022207" w:rsidP="00F31337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851" w:type="dxa"/>
                </w:tcPr>
                <w:p w14:paraId="057C1327" w14:textId="04CA20AB" w:rsidR="00022207" w:rsidRPr="00022207" w:rsidRDefault="00022207" w:rsidP="00F31337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Date:</w:t>
                  </w:r>
                </w:p>
              </w:tc>
              <w:tc>
                <w:tcPr>
                  <w:tcW w:w="3290" w:type="dxa"/>
                  <w:tcBorders>
                    <w:bottom w:val="single" w:sz="4" w:space="0" w:color="auto"/>
                  </w:tcBorders>
                </w:tcPr>
                <w:p w14:paraId="03F782C2" w14:textId="77777777" w:rsidR="00022207" w:rsidRPr="00022207" w:rsidRDefault="00022207" w:rsidP="00F31337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0B4DA323" w14:textId="77777777" w:rsidR="00F31337" w:rsidRPr="00846B76" w:rsidRDefault="00F31337" w:rsidP="00F20A9A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A8117F3" w14:textId="77777777" w:rsidR="00334E79" w:rsidRDefault="00334E79">
      <w:r>
        <w:rPr>
          <w:b/>
        </w:rPr>
        <w:br w:type="page"/>
      </w:r>
    </w:p>
    <w:tbl>
      <w:tblPr>
        <w:tblStyle w:val="TableGrid"/>
        <w:tblW w:w="8444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1274"/>
        <w:gridCol w:w="1492"/>
        <w:gridCol w:w="1685"/>
        <w:gridCol w:w="1075"/>
        <w:gridCol w:w="2981"/>
        <w:gridCol w:w="5030"/>
      </w:tblGrid>
      <w:tr w:rsidR="00F20A9A" w:rsidRPr="00846B76" w14:paraId="03A0F8DF" w14:textId="77777777" w:rsidTr="00954D8F">
        <w:trPr>
          <w:gridAfter w:val="1"/>
          <w:wAfter w:w="1591" w:type="pct"/>
        </w:trPr>
        <w:tc>
          <w:tcPr>
            <w:tcW w:w="3409" w:type="pct"/>
            <w:gridSpan w:val="6"/>
            <w:shd w:val="clear" w:color="auto" w:fill="0F3955" w:themeFill="accent2"/>
            <w:vAlign w:val="bottom"/>
          </w:tcPr>
          <w:p w14:paraId="6AB6D89D" w14:textId="44429CAB" w:rsidR="00F20A9A" w:rsidRPr="00846B76" w:rsidRDefault="005220C9" w:rsidP="002B0A1D">
            <w:pPr>
              <w:pStyle w:val="Heading1"/>
              <w:jc w:val="center"/>
            </w:pPr>
            <w:r>
              <w:lastRenderedPageBreak/>
              <w:t xml:space="preserve">APPLICATION FOR CEPU MEMBERSHIP – </w:t>
            </w:r>
            <w:r w:rsidR="002B0A1D">
              <w:t>PAYMENT INFORMATION</w:t>
            </w:r>
          </w:p>
        </w:tc>
      </w:tr>
      <w:tr w:rsidR="00954D8F" w:rsidRPr="00334E79" w14:paraId="52AA3E8E" w14:textId="77777777" w:rsidTr="007F30B1">
        <w:tc>
          <w:tcPr>
            <w:tcW w:w="1121" w:type="pct"/>
            <w:gridSpan w:val="2"/>
            <w:vAlign w:val="bottom"/>
          </w:tcPr>
          <w:p w14:paraId="517843D3" w14:textId="324EF103" w:rsidR="00954D8F" w:rsidRPr="00334E79" w:rsidRDefault="00954D8F" w:rsidP="0009740F">
            <w:pPr>
              <w:pStyle w:val="NormalIndent"/>
              <w:ind w:left="-112"/>
              <w:rPr>
                <w:sz w:val="24"/>
                <w:szCs w:val="24"/>
              </w:rPr>
            </w:pPr>
            <w:r w:rsidRPr="00334E79">
              <w:rPr>
                <w:sz w:val="24"/>
                <w:szCs w:val="24"/>
              </w:rPr>
              <w:t>Payment Method (tick one):</w:t>
            </w:r>
          </w:p>
        </w:tc>
        <w:tc>
          <w:tcPr>
            <w:tcW w:w="1345" w:type="pct"/>
            <w:gridSpan w:val="3"/>
            <w:vAlign w:val="bottom"/>
          </w:tcPr>
          <w:p w14:paraId="76DCB2ED" w14:textId="09AB0819" w:rsidR="00954D8F" w:rsidRPr="00334E79" w:rsidRDefault="00954D8F" w:rsidP="00F20A9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24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4E7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334E79">
              <w:rPr>
                <w:sz w:val="24"/>
                <w:szCs w:val="24"/>
              </w:rPr>
              <w:t xml:space="preserve"> Bank Account</w:t>
            </w:r>
          </w:p>
        </w:tc>
        <w:tc>
          <w:tcPr>
            <w:tcW w:w="1346" w:type="pct"/>
            <w:gridSpan w:val="2"/>
            <w:vAlign w:val="bottom"/>
          </w:tcPr>
          <w:p w14:paraId="0DCED411" w14:textId="75B1485C" w:rsidR="003B4238" w:rsidRPr="00334E79" w:rsidRDefault="00954D8F" w:rsidP="00F20A9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16518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4E7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334E79">
              <w:rPr>
                <w:sz w:val="24"/>
                <w:szCs w:val="24"/>
              </w:rPr>
              <w:t xml:space="preserve"> Credit Card</w:t>
            </w:r>
          </w:p>
        </w:tc>
      </w:tr>
      <w:tr w:rsidR="007F30B1" w:rsidRPr="00334E79" w14:paraId="188FE078" w14:textId="77777777" w:rsidTr="007F30B1">
        <w:tc>
          <w:tcPr>
            <w:tcW w:w="1121" w:type="pct"/>
            <w:gridSpan w:val="2"/>
            <w:vAlign w:val="bottom"/>
          </w:tcPr>
          <w:p w14:paraId="1987EE6F" w14:textId="306649A0" w:rsidR="007F30B1" w:rsidRPr="00334E79" w:rsidRDefault="007F30B1" w:rsidP="0009740F">
            <w:pPr>
              <w:pStyle w:val="NormalIndent"/>
              <w:ind w:left="-112"/>
              <w:rPr>
                <w:sz w:val="24"/>
                <w:szCs w:val="24"/>
              </w:rPr>
            </w:pPr>
            <w:r w:rsidRPr="00334E79">
              <w:rPr>
                <w:sz w:val="24"/>
                <w:szCs w:val="24"/>
              </w:rPr>
              <w:t>Payment frequency (tick one):</w:t>
            </w:r>
          </w:p>
        </w:tc>
        <w:tc>
          <w:tcPr>
            <w:tcW w:w="1345" w:type="pct"/>
            <w:gridSpan w:val="3"/>
            <w:vAlign w:val="bottom"/>
          </w:tcPr>
          <w:p w14:paraId="0ED2DD30" w14:textId="1B82DFAC" w:rsidR="007F30B1" w:rsidRPr="00334E79" w:rsidRDefault="005220C9" w:rsidP="00F20A9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5881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4E7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334E79">
              <w:rPr>
                <w:sz w:val="24"/>
                <w:szCs w:val="24"/>
              </w:rPr>
              <w:t xml:space="preserve"> Fortnightly (bank acct only)*</w:t>
            </w:r>
          </w:p>
        </w:tc>
        <w:tc>
          <w:tcPr>
            <w:tcW w:w="1346" w:type="pct"/>
            <w:gridSpan w:val="2"/>
            <w:vAlign w:val="bottom"/>
          </w:tcPr>
          <w:p w14:paraId="4A7C2B24" w14:textId="27335A3E" w:rsidR="007F30B1" w:rsidRPr="00334E79" w:rsidRDefault="005220C9" w:rsidP="00F20A9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9144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4E7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334E79">
              <w:rPr>
                <w:sz w:val="24"/>
                <w:szCs w:val="24"/>
              </w:rPr>
              <w:t xml:space="preserve"> Monthly</w:t>
            </w:r>
          </w:p>
        </w:tc>
      </w:tr>
      <w:tr w:rsidR="005220C9" w:rsidRPr="00334E79" w14:paraId="6BE72262" w14:textId="77777777" w:rsidTr="007F30B1">
        <w:tc>
          <w:tcPr>
            <w:tcW w:w="1121" w:type="pct"/>
            <w:gridSpan w:val="2"/>
            <w:vAlign w:val="bottom"/>
          </w:tcPr>
          <w:p w14:paraId="2D8F0215" w14:textId="77777777" w:rsidR="005220C9" w:rsidRPr="00334E79" w:rsidRDefault="005220C9" w:rsidP="0009740F">
            <w:pPr>
              <w:pStyle w:val="NormalIndent"/>
              <w:ind w:left="-112"/>
              <w:rPr>
                <w:sz w:val="24"/>
                <w:szCs w:val="24"/>
              </w:rPr>
            </w:pPr>
          </w:p>
        </w:tc>
        <w:tc>
          <w:tcPr>
            <w:tcW w:w="1345" w:type="pct"/>
            <w:gridSpan w:val="3"/>
            <w:vAlign w:val="bottom"/>
          </w:tcPr>
          <w:p w14:paraId="624FAE4D" w14:textId="751E53D8" w:rsidR="005220C9" w:rsidRPr="00334E79" w:rsidRDefault="005220C9" w:rsidP="00F20A9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9325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4E7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334E79">
              <w:rPr>
                <w:sz w:val="24"/>
                <w:szCs w:val="24"/>
              </w:rPr>
              <w:t xml:space="preserve"> Quarterly</w:t>
            </w:r>
          </w:p>
        </w:tc>
        <w:tc>
          <w:tcPr>
            <w:tcW w:w="1346" w:type="pct"/>
            <w:gridSpan w:val="2"/>
            <w:vAlign w:val="bottom"/>
          </w:tcPr>
          <w:p w14:paraId="25DEB589" w14:textId="2833C842" w:rsidR="005220C9" w:rsidRPr="00334E79" w:rsidRDefault="005220C9" w:rsidP="00F20A9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0256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4E7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334E79">
              <w:rPr>
                <w:sz w:val="24"/>
                <w:szCs w:val="24"/>
              </w:rPr>
              <w:t xml:space="preserve"> Annually</w:t>
            </w:r>
          </w:p>
        </w:tc>
      </w:tr>
      <w:tr w:rsidR="001541F5" w:rsidRPr="00846B76" w14:paraId="170FF154" w14:textId="77777777" w:rsidTr="001541F5">
        <w:trPr>
          <w:gridAfter w:val="1"/>
          <w:wAfter w:w="1591" w:type="pct"/>
        </w:trPr>
        <w:tc>
          <w:tcPr>
            <w:tcW w:w="3409" w:type="pct"/>
            <w:gridSpan w:val="6"/>
            <w:vAlign w:val="bottom"/>
          </w:tcPr>
          <w:p w14:paraId="0DEE9F5C" w14:textId="6A118C98" w:rsidR="001541F5" w:rsidRPr="005220C9" w:rsidRDefault="005220C9" w:rsidP="005220C9">
            <w:pPr>
              <w:pStyle w:val="NormalIndent"/>
              <w:ind w:left="0"/>
              <w:jc w:val="center"/>
              <w:rPr>
                <w:sz w:val="20"/>
                <w:szCs w:val="20"/>
              </w:rPr>
            </w:pPr>
            <w:r w:rsidRPr="005220C9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We</w:t>
            </w:r>
            <w:r w:rsidRPr="005220C9">
              <w:rPr>
                <w:sz w:val="20"/>
                <w:szCs w:val="20"/>
              </w:rPr>
              <w:t xml:space="preserve"> are unable to process credit card payments fortnightly, only bank accounts</w:t>
            </w:r>
            <w:r>
              <w:rPr>
                <w:sz w:val="20"/>
                <w:szCs w:val="20"/>
              </w:rPr>
              <w:t>.</w:t>
            </w:r>
          </w:p>
          <w:p w14:paraId="0D9B3A15" w14:textId="7CBB7782" w:rsidR="001541F5" w:rsidRPr="002F4DB1" w:rsidRDefault="001541F5" w:rsidP="001541F5">
            <w:pPr>
              <w:jc w:val="center"/>
              <w:rPr>
                <w:b/>
                <w:bCs/>
                <w:u w:val="single"/>
              </w:rPr>
            </w:pPr>
            <w:r w:rsidRPr="002F4DB1">
              <w:rPr>
                <w:b/>
                <w:bCs/>
                <w:color w:val="0F3955" w:themeColor="accent2"/>
                <w:u w:val="single"/>
              </w:rPr>
              <w:t>IF BANK ACCOUNT:</w:t>
            </w:r>
          </w:p>
        </w:tc>
      </w:tr>
      <w:tr w:rsidR="00F20A9A" w:rsidRPr="00334E79" w14:paraId="2EBAB813" w14:textId="77777777" w:rsidTr="003B4238">
        <w:trPr>
          <w:gridAfter w:val="1"/>
          <w:wAfter w:w="1591" w:type="pct"/>
        </w:trPr>
        <w:tc>
          <w:tcPr>
            <w:tcW w:w="718" w:type="pct"/>
            <w:vAlign w:val="bottom"/>
          </w:tcPr>
          <w:p w14:paraId="682EB822" w14:textId="30A72BD9" w:rsidR="00F20A9A" w:rsidRPr="00334E79" w:rsidRDefault="003B4238" w:rsidP="0009740F">
            <w:pPr>
              <w:pStyle w:val="NormalIndent"/>
              <w:ind w:left="-112"/>
              <w:rPr>
                <w:sz w:val="24"/>
                <w:szCs w:val="24"/>
              </w:rPr>
            </w:pPr>
            <w:r w:rsidRPr="00334E79">
              <w:rPr>
                <w:sz w:val="24"/>
                <w:szCs w:val="24"/>
              </w:rPr>
              <w:t>Account holder:</w:t>
            </w:r>
          </w:p>
        </w:tc>
        <w:tc>
          <w:tcPr>
            <w:tcW w:w="2691" w:type="pct"/>
            <w:gridSpan w:val="5"/>
            <w:tcBorders>
              <w:bottom w:val="single" w:sz="4" w:space="0" w:color="auto"/>
            </w:tcBorders>
            <w:vAlign w:val="bottom"/>
          </w:tcPr>
          <w:p w14:paraId="635AD56E" w14:textId="77777777" w:rsidR="00F20A9A" w:rsidRPr="00334E79" w:rsidRDefault="00F20A9A" w:rsidP="00F20A9A">
            <w:pPr>
              <w:rPr>
                <w:sz w:val="24"/>
                <w:szCs w:val="24"/>
              </w:rPr>
            </w:pPr>
          </w:p>
        </w:tc>
      </w:tr>
      <w:tr w:rsidR="00334E79" w:rsidRPr="00334E79" w14:paraId="59962E33" w14:textId="77777777" w:rsidTr="0009740F">
        <w:trPr>
          <w:gridAfter w:val="1"/>
          <w:wAfter w:w="1591" w:type="pct"/>
        </w:trPr>
        <w:tc>
          <w:tcPr>
            <w:tcW w:w="718" w:type="pct"/>
            <w:vAlign w:val="bottom"/>
          </w:tcPr>
          <w:p w14:paraId="4C3485F2" w14:textId="02DC5DF3" w:rsidR="00F20A9A" w:rsidRPr="00334E79" w:rsidRDefault="003B4238" w:rsidP="0009740F">
            <w:pPr>
              <w:pStyle w:val="NormalIndent"/>
              <w:ind w:left="-112"/>
              <w:rPr>
                <w:sz w:val="24"/>
                <w:szCs w:val="24"/>
              </w:rPr>
            </w:pPr>
            <w:r w:rsidRPr="00334E79">
              <w:rPr>
                <w:sz w:val="24"/>
                <w:szCs w:val="24"/>
              </w:rPr>
              <w:t>BSB:</w:t>
            </w:r>
          </w:p>
        </w:tc>
        <w:tc>
          <w:tcPr>
            <w:tcW w:w="87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0374FA" w14:textId="77777777" w:rsidR="00F20A9A" w:rsidRPr="00334E79" w:rsidRDefault="00F20A9A" w:rsidP="00F20A9A">
            <w:pPr>
              <w:rPr>
                <w:sz w:val="24"/>
                <w:szCs w:val="24"/>
              </w:rPr>
            </w:pPr>
          </w:p>
        </w:tc>
        <w:tc>
          <w:tcPr>
            <w:tcW w:w="533" w:type="pct"/>
            <w:tcBorders>
              <w:top w:val="single" w:sz="4" w:space="0" w:color="auto"/>
            </w:tcBorders>
            <w:vAlign w:val="bottom"/>
          </w:tcPr>
          <w:p w14:paraId="1DAB490E" w14:textId="701B9D4E" w:rsidR="00F20A9A" w:rsidRPr="00334E79" w:rsidRDefault="003B4238" w:rsidP="00F20A9A">
            <w:pPr>
              <w:rPr>
                <w:sz w:val="24"/>
                <w:szCs w:val="24"/>
              </w:rPr>
            </w:pPr>
            <w:r w:rsidRPr="00334E79">
              <w:rPr>
                <w:sz w:val="24"/>
                <w:szCs w:val="24"/>
              </w:rPr>
              <w:t>Account no: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1E5455" w14:textId="77777777" w:rsidR="00F20A9A" w:rsidRPr="00334E79" w:rsidRDefault="00F20A9A" w:rsidP="00F20A9A">
            <w:pPr>
              <w:rPr>
                <w:sz w:val="24"/>
                <w:szCs w:val="24"/>
              </w:rPr>
            </w:pPr>
          </w:p>
        </w:tc>
      </w:tr>
      <w:tr w:rsidR="001541F5" w:rsidRPr="00846B76" w14:paraId="35F1D7BD" w14:textId="77777777" w:rsidTr="001541F5">
        <w:trPr>
          <w:gridAfter w:val="1"/>
          <w:wAfter w:w="1591" w:type="pct"/>
        </w:trPr>
        <w:tc>
          <w:tcPr>
            <w:tcW w:w="3409" w:type="pct"/>
            <w:gridSpan w:val="6"/>
            <w:vAlign w:val="bottom"/>
          </w:tcPr>
          <w:p w14:paraId="40110420" w14:textId="77777777" w:rsidR="001541F5" w:rsidRPr="00334E79" w:rsidRDefault="001541F5" w:rsidP="001541F5">
            <w:pPr>
              <w:pStyle w:val="NormalIndent"/>
              <w:ind w:left="-112"/>
              <w:jc w:val="center"/>
              <w:rPr>
                <w:sz w:val="16"/>
                <w:szCs w:val="16"/>
              </w:rPr>
            </w:pPr>
          </w:p>
          <w:p w14:paraId="106CB895" w14:textId="58059C64" w:rsidR="001541F5" w:rsidRPr="002F4DB1" w:rsidRDefault="001541F5" w:rsidP="001541F5">
            <w:pPr>
              <w:jc w:val="center"/>
              <w:rPr>
                <w:b/>
                <w:bCs/>
                <w:u w:val="single"/>
              </w:rPr>
            </w:pPr>
            <w:r w:rsidRPr="002F4DB1">
              <w:rPr>
                <w:b/>
                <w:bCs/>
                <w:color w:val="0F3955" w:themeColor="accent2"/>
                <w:u w:val="single"/>
              </w:rPr>
              <w:t>IF CREDIT CARD:</w:t>
            </w:r>
          </w:p>
        </w:tc>
      </w:tr>
      <w:tr w:rsidR="002F4DB1" w:rsidRPr="00846B76" w14:paraId="6D9534A3" w14:textId="77777777" w:rsidTr="002F4DB1">
        <w:trPr>
          <w:gridAfter w:val="1"/>
          <w:wAfter w:w="1591" w:type="pct"/>
        </w:trPr>
        <w:tc>
          <w:tcPr>
            <w:tcW w:w="3409" w:type="pct"/>
            <w:gridSpan w:val="6"/>
            <w:vAlign w:val="bottom"/>
          </w:tcPr>
          <w:p w14:paraId="005F92F3" w14:textId="66E39D7E" w:rsidR="002F4DB1" w:rsidRPr="00424103" w:rsidRDefault="002F4DB1" w:rsidP="001541F5">
            <w:pPr>
              <w:jc w:val="center"/>
              <w:rPr>
                <w:b/>
                <w:bCs/>
                <w:sz w:val="24"/>
                <w:szCs w:val="24"/>
                <w:lang w:val="en-AU"/>
              </w:rPr>
            </w:pPr>
            <w:r w:rsidRPr="002F4DB1">
              <w:rPr>
                <w:b/>
                <w:sz w:val="24"/>
                <w:szCs w:val="24"/>
              </w:rPr>
              <w:t>For security reasons</w:t>
            </w:r>
            <w:r w:rsidRPr="001541F5">
              <w:rPr>
                <w:b/>
                <w:bCs/>
                <w:sz w:val="24"/>
                <w:szCs w:val="24"/>
                <w:lang w:val="en-AU"/>
              </w:rPr>
              <w:t xml:space="preserve"> we don’t take credit card details over email.</w:t>
            </w:r>
            <w:r w:rsidRPr="002F4DB1">
              <w:rPr>
                <w:b/>
                <w:sz w:val="24"/>
                <w:szCs w:val="24"/>
              </w:rPr>
              <w:t xml:space="preserve"> </w:t>
            </w:r>
            <w:r w:rsidRPr="001541F5">
              <w:rPr>
                <w:b/>
                <w:bCs/>
                <w:sz w:val="24"/>
                <w:szCs w:val="24"/>
                <w:lang w:val="en-AU"/>
              </w:rPr>
              <w:t>P</w:t>
            </w:r>
            <w:r w:rsidRPr="002F4DB1">
              <w:rPr>
                <w:b/>
                <w:sz w:val="24"/>
                <w:szCs w:val="24"/>
              </w:rPr>
              <w:t xml:space="preserve">lease phone </w:t>
            </w:r>
            <w:r w:rsidRPr="001541F5">
              <w:rPr>
                <w:b/>
                <w:bCs/>
                <w:sz w:val="24"/>
                <w:szCs w:val="24"/>
                <w:lang w:val="en-AU"/>
              </w:rPr>
              <w:t xml:space="preserve">us on </w:t>
            </w:r>
            <w:r w:rsidRPr="002F4DB1">
              <w:rPr>
                <w:b/>
                <w:sz w:val="24"/>
                <w:szCs w:val="24"/>
              </w:rPr>
              <w:t xml:space="preserve">08 8234 2130 or visit our office to provide </w:t>
            </w:r>
            <w:r w:rsidR="00424103">
              <w:rPr>
                <w:b/>
                <w:bCs/>
                <w:sz w:val="24"/>
                <w:szCs w:val="24"/>
                <w:lang w:val="en-AU"/>
              </w:rPr>
              <w:t>c</w:t>
            </w:r>
            <w:r w:rsidRPr="002F4DB1">
              <w:rPr>
                <w:b/>
                <w:sz w:val="24"/>
                <w:szCs w:val="24"/>
              </w:rPr>
              <w:t xml:space="preserve">redit </w:t>
            </w:r>
            <w:r w:rsidR="00424103">
              <w:rPr>
                <w:b/>
                <w:bCs/>
                <w:sz w:val="24"/>
                <w:szCs w:val="24"/>
                <w:lang w:val="en-AU"/>
              </w:rPr>
              <w:t>c</w:t>
            </w:r>
            <w:r w:rsidRPr="002F4DB1">
              <w:rPr>
                <w:b/>
                <w:sz w:val="24"/>
                <w:szCs w:val="24"/>
              </w:rPr>
              <w:t>ard payment details</w:t>
            </w:r>
            <w:r w:rsidR="00424103">
              <w:rPr>
                <w:b/>
                <w:bCs/>
                <w:sz w:val="24"/>
                <w:szCs w:val="24"/>
                <w:lang w:val="en-AU"/>
              </w:rPr>
              <w:t>.</w:t>
            </w:r>
          </w:p>
        </w:tc>
      </w:tr>
    </w:tbl>
    <w:p w14:paraId="258CF7A9" w14:textId="77777777" w:rsidR="001541F5" w:rsidRPr="00334E79" w:rsidRDefault="001541F5" w:rsidP="0039354D">
      <w:pPr>
        <w:jc w:val="center"/>
        <w:rPr>
          <w:b/>
          <w:bCs/>
          <w:sz w:val="24"/>
          <w:szCs w:val="24"/>
          <w:u w:val="single"/>
        </w:rPr>
      </w:pPr>
      <w:r w:rsidRPr="00334E79">
        <w:rPr>
          <w:b/>
          <w:bCs/>
          <w:sz w:val="24"/>
          <w:szCs w:val="24"/>
          <w:u w:val="single"/>
        </w:rPr>
        <w:t>Contracting Industries (CI) Levy Acknowledgement</w:t>
      </w:r>
    </w:p>
    <w:p w14:paraId="2C05C4B8" w14:textId="22AEF9DF" w:rsidR="001541F5" w:rsidRPr="00334E79" w:rsidRDefault="001541F5" w:rsidP="001541F5">
      <w:pPr>
        <w:rPr>
          <w:b/>
          <w:bCs/>
          <w:sz w:val="24"/>
          <w:szCs w:val="24"/>
        </w:rPr>
      </w:pPr>
      <w:r w:rsidRPr="00334E79">
        <w:rPr>
          <w:b/>
          <w:bCs/>
          <w:sz w:val="24"/>
          <w:szCs w:val="24"/>
        </w:rPr>
        <w:t>I acknowledge that:</w:t>
      </w:r>
    </w:p>
    <w:p w14:paraId="1706FAD4" w14:textId="2A935A34" w:rsidR="000172E5" w:rsidRDefault="001541F5" w:rsidP="001541F5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1639689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7F30B1">
        <w:rPr>
          <w:sz w:val="20"/>
          <w:szCs w:val="20"/>
        </w:rPr>
        <w:t xml:space="preserve"> </w:t>
      </w:r>
      <w:r w:rsidRPr="001541F5">
        <w:rPr>
          <w:sz w:val="20"/>
          <w:szCs w:val="20"/>
        </w:rPr>
        <w:t>Workers in the electrical contracting, plumbing, refrigeration and fire protection industries (excluding apprentices) will be charged an additional levy of $1 per week in addition to the rates set out below as contribution towards the CI hardship fund to support workers facing financial hardship due to protected action.</w:t>
      </w:r>
    </w:p>
    <w:p w14:paraId="2CFDCD58" w14:textId="07C68FE8" w:rsidR="007F30B1" w:rsidRPr="00334E79" w:rsidRDefault="007F30B1" w:rsidP="0039354D">
      <w:pPr>
        <w:jc w:val="center"/>
        <w:rPr>
          <w:b/>
          <w:bCs/>
          <w:sz w:val="24"/>
          <w:szCs w:val="24"/>
          <w:u w:val="single"/>
        </w:rPr>
      </w:pPr>
      <w:r w:rsidRPr="00334E79">
        <w:rPr>
          <w:b/>
          <w:bCs/>
          <w:sz w:val="24"/>
          <w:szCs w:val="24"/>
          <w:u w:val="single"/>
        </w:rPr>
        <w:t>Direct Debit/Credit Card Fee Agreement</w:t>
      </w:r>
    </w:p>
    <w:p w14:paraId="10D7B58A" w14:textId="02ED52C1" w:rsidR="007F30B1" w:rsidRDefault="007F30B1" w:rsidP="001541F5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185952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7F30B1">
        <w:rPr>
          <w:sz w:val="20"/>
          <w:szCs w:val="20"/>
        </w:rPr>
        <w:t xml:space="preserve"> I the undersigned hereby request, the CEPU - Electrical, Energy &amp; Services Division, until further notice in writing to debit my/our account described in the schedule, any amounts which the Communications, Electrical, Electronic, Energy, Information, Postal, Plumbing and Allied Services Union of Australia - Electrical, Energy &amp; Services Division (SA Branch) (“the User”) (User ID No. 061008) may debit or charge me/us through the Direct Debit System. I/We understand and acknowledge that: · The Bank/Financial Institution may in its absolute discretion determine the order of priority of payment by it of any moneys pursuant to this request or any authority or mandate. · The Bank/Financial Institution may in its absolute discretion at any time by notice in writing to me/us terminate this request as to future debits. Note: Direct debiting is not available on the full range of accounts, if in doubt, please refer to your bank/financial institution.</w:t>
      </w:r>
    </w:p>
    <w:p w14:paraId="2636FCBB" w14:textId="26BDA063" w:rsidR="00424103" w:rsidRPr="00424103" w:rsidRDefault="00424103" w:rsidP="00424103">
      <w:pPr>
        <w:jc w:val="center"/>
        <w:rPr>
          <w:b/>
          <w:bCs/>
          <w:sz w:val="20"/>
          <w:szCs w:val="20"/>
          <w:u w:val="single"/>
        </w:rPr>
      </w:pPr>
      <w:r w:rsidRPr="00424103">
        <w:rPr>
          <w:b/>
          <w:bCs/>
          <w:sz w:val="20"/>
          <w:szCs w:val="20"/>
          <w:u w:val="single"/>
        </w:rPr>
        <w:t>Union membership is Tax deductible</w:t>
      </w:r>
    </w:p>
    <w:p w14:paraId="4B9F61F6" w14:textId="2303D0EE" w:rsidR="00334E79" w:rsidRPr="00DC2382" w:rsidRDefault="00DC2382" w:rsidP="00DC2382">
      <w:pPr>
        <w:jc w:val="center"/>
        <w:rPr>
          <w:b/>
          <w:bCs/>
        </w:rPr>
      </w:pPr>
      <w:r w:rsidRPr="00DC2382">
        <w:rPr>
          <w:b/>
          <w:bCs/>
        </w:rPr>
        <w:t xml:space="preserve">ONCE THIS FORM IS COMPLETED: </w:t>
      </w:r>
      <w:r w:rsidR="009004B8">
        <w:rPr>
          <w:b/>
          <w:bCs/>
        </w:rPr>
        <w:t>EMAIL</w:t>
      </w:r>
      <w:r w:rsidRPr="00DC2382">
        <w:rPr>
          <w:b/>
          <w:bCs/>
        </w:rPr>
        <w:t xml:space="preserve"> TO </w:t>
      </w:r>
      <w:hyperlink r:id="rId10" w:history="1">
        <w:r w:rsidRPr="009004B8">
          <w:rPr>
            <w:rStyle w:val="Hyperlink"/>
            <w:b/>
            <w:bCs/>
            <w:color w:val="0F3955" w:themeColor="accent2"/>
          </w:rPr>
          <w:t>admin@cepusa.com.au</w:t>
        </w:r>
      </w:hyperlink>
    </w:p>
    <w:sectPr w:rsidR="00334E79" w:rsidRPr="00DC2382" w:rsidSect="001504DC">
      <w:headerReference w:type="default" r:id="rId11"/>
      <w:footerReference w:type="default" r:id="rId12"/>
      <w:pgSz w:w="12240" w:h="15840"/>
      <w:pgMar w:top="1440" w:right="1440" w:bottom="993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FB4F0" w14:textId="77777777" w:rsidR="00F54DEA" w:rsidRDefault="00F54DEA" w:rsidP="000172E5">
      <w:pPr>
        <w:spacing w:after="0" w:line="240" w:lineRule="auto"/>
      </w:pPr>
      <w:r>
        <w:separator/>
      </w:r>
    </w:p>
  </w:endnote>
  <w:endnote w:type="continuationSeparator" w:id="0">
    <w:p w14:paraId="19E84053" w14:textId="77777777" w:rsidR="00F54DEA" w:rsidRDefault="00F54DE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8768E8-2CF6-4DE8-B838-B9895A57526B}"/>
    <w:embedBold r:id="rId2" w:fontKey="{18BDF0D9-A908-454D-B1EE-208BF5EBE5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D47188D-5A7E-458A-A543-7EFACDA65F55}"/>
    <w:embedBold r:id="rId4" w:fontKey="{77082940-CFA2-4184-9E88-68B5075724C8}"/>
    <w:embedItalic r:id="rId5" w:fontKey="{3D29C1EC-5B93-4500-90B1-79B4CA78625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7C1CD72-F027-4EF8-820D-64EFBC7ABD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06DDB44-CF15-4AB2-8EBE-074783F59B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E51BA32-6EED-400A-9574-8D2E90B5A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64C92" w14:textId="43CA0627" w:rsidR="001504DC" w:rsidRPr="001504DC" w:rsidRDefault="001504DC" w:rsidP="001504DC">
    <w:pPr>
      <w:pStyle w:val="Footer"/>
      <w:jc w:val="center"/>
      <w:rPr>
        <w:rFonts w:ascii="Calibri" w:eastAsia="Times New Roman" w:hAnsi="Calibri" w:cs="Times New Roman"/>
        <w:color w:val="004368"/>
        <w:sz w:val="20"/>
        <w:szCs w:val="20"/>
        <w:lang w:val="en-AU" w:eastAsia="en-AU"/>
      </w:rPr>
    </w:pPr>
    <w:r w:rsidRPr="001504DC">
      <w:rPr>
        <w:rFonts w:ascii="Calibri" w:eastAsia="Times New Roman" w:hAnsi="Calibri" w:cs="Times New Roman"/>
        <w:noProof/>
        <w:sz w:val="20"/>
        <w:szCs w:val="20"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8242" behindDoc="0" locked="0" layoutInCell="1" allowOverlap="1" wp14:anchorId="37B5A9FA" wp14:editId="6DDF7128">
              <wp:simplePos x="0" y="0"/>
              <wp:positionH relativeFrom="margin">
                <wp:posOffset>0</wp:posOffset>
              </wp:positionH>
              <wp:positionV relativeFrom="paragraph">
                <wp:posOffset>70856</wp:posOffset>
              </wp:positionV>
              <wp:extent cx="5715000" cy="0"/>
              <wp:effectExtent l="0" t="0" r="0" b="0"/>
              <wp:wrapNone/>
              <wp:docPr id="9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4368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0E222F" id="Straight Connector 2" o:spid="_x0000_s1026" style="position:absolute;z-index:25165824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5.6pt" to="450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" strokecolor="#004368" strokeweight="1pt">
              <o:lock v:ext="edit" shapetype="f"/>
              <w10:wrap anchorx="margin"/>
            </v:line>
          </w:pict>
        </mc:Fallback>
      </mc:AlternateContent>
    </w:r>
    <w:r w:rsidRPr="001504DC">
      <w:rPr>
        <w:rFonts w:ascii="Calibri" w:eastAsia="Times New Roman" w:hAnsi="Calibri" w:cs="Times New Roman"/>
        <w:color w:val="004368"/>
        <w:sz w:val="20"/>
        <w:szCs w:val="20"/>
        <w:lang w:val="en-AU" w:eastAsia="en-AU"/>
      </w:rPr>
      <w:t xml:space="preserve">87-91 St. Vincent Street, Port Adelaide, SA 5015 </w:t>
    </w:r>
  </w:p>
  <w:p w14:paraId="0C24431A" w14:textId="77777777" w:rsidR="001504DC" w:rsidRPr="001504DC" w:rsidRDefault="001504DC" w:rsidP="001504DC">
    <w:pPr>
      <w:widowControl w:val="0"/>
      <w:tabs>
        <w:tab w:val="center" w:pos="4513"/>
        <w:tab w:val="right" w:pos="9026"/>
      </w:tabs>
      <w:spacing w:before="0" w:after="0" w:line="240" w:lineRule="auto"/>
      <w:jc w:val="center"/>
      <w:rPr>
        <w:rFonts w:ascii="Calibri" w:eastAsia="Times New Roman" w:hAnsi="Calibri" w:cs="Times New Roman"/>
        <w:color w:val="004368"/>
        <w:sz w:val="20"/>
        <w:szCs w:val="20"/>
        <w:lang w:val="en-AU" w:eastAsia="en-AU"/>
      </w:rPr>
    </w:pPr>
    <w:r w:rsidRPr="001504DC">
      <w:rPr>
        <w:rFonts w:ascii="Calibri" w:eastAsia="Times New Roman" w:hAnsi="Calibri" w:cs="Times New Roman"/>
        <w:b/>
        <w:color w:val="004368"/>
        <w:sz w:val="20"/>
        <w:szCs w:val="20"/>
        <w:lang w:val="en-AU" w:eastAsia="en-AU"/>
      </w:rPr>
      <w:t>Ph:</w:t>
    </w:r>
    <w:r w:rsidRPr="001504DC">
      <w:rPr>
        <w:rFonts w:ascii="Calibri" w:eastAsia="Times New Roman" w:hAnsi="Calibri" w:cs="Times New Roman"/>
        <w:color w:val="004368"/>
        <w:sz w:val="20"/>
        <w:szCs w:val="20"/>
        <w:lang w:val="en-AU" w:eastAsia="en-AU"/>
      </w:rPr>
      <w:t xml:space="preserve"> (08) 8234 2130 </w:t>
    </w:r>
  </w:p>
  <w:p w14:paraId="662EE98D" w14:textId="77777777" w:rsidR="001504DC" w:rsidRPr="001504DC" w:rsidRDefault="001504DC" w:rsidP="001504DC">
    <w:pPr>
      <w:widowControl w:val="0"/>
      <w:tabs>
        <w:tab w:val="center" w:pos="4513"/>
        <w:tab w:val="right" w:pos="9026"/>
      </w:tabs>
      <w:spacing w:before="0" w:after="0" w:line="240" w:lineRule="auto"/>
      <w:jc w:val="center"/>
      <w:rPr>
        <w:rFonts w:ascii="Calibri" w:eastAsia="Times New Roman" w:hAnsi="Calibri" w:cs="Times New Roman"/>
        <w:color w:val="44546A"/>
        <w:sz w:val="20"/>
        <w:szCs w:val="20"/>
        <w:lang w:eastAsia="en-AU"/>
      </w:rPr>
    </w:pPr>
    <w:hyperlink r:id="rId1" w:history="1">
      <w:r w:rsidRPr="001504DC">
        <w:rPr>
          <w:rFonts w:ascii="Calibri" w:eastAsia="Times New Roman" w:hAnsi="Calibri" w:cs="Times New Roman"/>
          <w:color w:val="0563C1"/>
          <w:sz w:val="20"/>
          <w:szCs w:val="20"/>
          <w:u w:val="single"/>
          <w:lang w:eastAsia="en-AU"/>
        </w:rPr>
        <w:t>www.cepusa.com.au</w:t>
      </w:r>
    </w:hyperlink>
  </w:p>
  <w:p w14:paraId="30C2AD66" w14:textId="77777777" w:rsidR="001504DC" w:rsidRPr="001504DC" w:rsidRDefault="001504DC" w:rsidP="001504DC">
    <w:pPr>
      <w:widowControl w:val="0"/>
      <w:tabs>
        <w:tab w:val="center" w:pos="4513"/>
        <w:tab w:val="right" w:pos="9026"/>
      </w:tabs>
      <w:spacing w:before="0" w:after="0" w:line="240" w:lineRule="auto"/>
      <w:jc w:val="center"/>
      <w:rPr>
        <w:rFonts w:ascii="Calibri" w:eastAsia="Times New Roman" w:hAnsi="Calibri" w:cs="Times New Roman"/>
        <w:b/>
        <w:color w:val="004368"/>
        <w:sz w:val="20"/>
        <w:szCs w:val="20"/>
        <w:lang w:val="en-AU" w:eastAsia="en-AU"/>
      </w:rPr>
    </w:pPr>
    <w:r w:rsidRPr="001504DC">
      <w:rPr>
        <w:rFonts w:ascii="Calibri" w:eastAsia="Times New Roman" w:hAnsi="Calibri" w:cs="Times New Roman"/>
        <w:b/>
        <w:color w:val="004368"/>
        <w:sz w:val="20"/>
        <w:szCs w:val="20"/>
        <w:lang w:val="en-AU" w:eastAsia="en-AU"/>
      </w:rPr>
      <w:t>John Adley - Secretary</w:t>
    </w:r>
  </w:p>
  <w:p w14:paraId="35A67A13" w14:textId="37830077" w:rsidR="001504DC" w:rsidRDefault="001504DC" w:rsidP="001504DC">
    <w:pPr>
      <w:pStyle w:val="Footer"/>
      <w:tabs>
        <w:tab w:val="clear" w:pos="4680"/>
        <w:tab w:val="clear" w:pos="9810"/>
        <w:tab w:val="left" w:pos="126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9E599" w14:textId="77777777" w:rsidR="00F54DEA" w:rsidRDefault="00F54DEA" w:rsidP="000172E5">
      <w:pPr>
        <w:spacing w:after="0" w:line="240" w:lineRule="auto"/>
      </w:pPr>
      <w:r>
        <w:separator/>
      </w:r>
    </w:p>
  </w:footnote>
  <w:footnote w:type="continuationSeparator" w:id="0">
    <w:p w14:paraId="3636C4FE" w14:textId="77777777" w:rsidR="00F54DEA" w:rsidRDefault="00F54DE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23C34" w14:textId="6A657B07" w:rsidR="000172E5" w:rsidRPr="00F31337" w:rsidRDefault="00DC03BF" w:rsidP="00F31337">
    <w:pPr>
      <w:rPr>
        <w:b/>
        <w:color w:val="004368"/>
      </w:rPr>
    </w:pPr>
    <w:r w:rsidRPr="00DC03BF">
      <w:rPr>
        <w:b/>
        <w:noProof/>
        <w:color w:val="004368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3574434" wp14:editId="1C7759E4">
              <wp:simplePos x="0" y="0"/>
              <wp:positionH relativeFrom="column">
                <wp:posOffset>-133350</wp:posOffset>
              </wp:positionH>
              <wp:positionV relativeFrom="paragraph">
                <wp:posOffset>95250</wp:posOffset>
              </wp:positionV>
              <wp:extent cx="4248150" cy="5810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485A1F" w14:textId="1716B1C4" w:rsidR="00DC03BF" w:rsidRPr="00DC03BF" w:rsidRDefault="00DC03BF">
                          <w:pPr>
                            <w:rPr>
                              <w:rFonts w:ascii="Calibri" w:hAnsi="Calibri"/>
                              <w:b/>
                              <w:color w:val="004368"/>
                              <w:sz w:val="22"/>
                              <w:szCs w:val="22"/>
                            </w:rPr>
                          </w:pPr>
                          <w:r w:rsidRPr="00F20A9A">
                            <w:rPr>
                              <w:rFonts w:ascii="Calibri" w:hAnsi="Calibri"/>
                              <w:b/>
                              <w:color w:val="004368"/>
                              <w:sz w:val="22"/>
                              <w:szCs w:val="22"/>
                            </w:rPr>
                            <w:t>Communications, Electrical, Electronic, Information, Postal, Plumbing,</w:t>
                          </w:r>
                          <w:r>
                            <w:rPr>
                              <w:rFonts w:ascii="Calibri" w:hAnsi="Calibri"/>
                              <w:b/>
                              <w:color w:val="004368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20A9A">
                            <w:rPr>
                              <w:rFonts w:ascii="Calibri" w:hAnsi="Calibri"/>
                              <w:b/>
                              <w:color w:val="004368"/>
                              <w:sz w:val="22"/>
                              <w:szCs w:val="22"/>
                            </w:rPr>
                            <w:t>&amp; Allied Services Union of Australia – South Australian Branch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5744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0.5pt;margin-top:7.5pt;width:334.5pt;height:45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" stroked="f">
              <v:textbox>
                <w:txbxContent>
                  <w:p w14:paraId="09485A1F" w14:textId="1716B1C4" w:rsidR="00DC03BF" w:rsidRPr="00DC03BF" w:rsidRDefault="00DC03BF">
                    <w:pPr>
                      <w:rPr>
                        <w:rFonts w:ascii="Calibri" w:hAnsi="Calibri"/>
                        <w:b/>
                        <w:color w:val="004368"/>
                        <w:sz w:val="22"/>
                        <w:szCs w:val="22"/>
                      </w:rPr>
                    </w:pPr>
                    <w:r w:rsidRPr="00F20A9A">
                      <w:rPr>
                        <w:rFonts w:ascii="Calibri" w:hAnsi="Calibri"/>
                        <w:b/>
                        <w:color w:val="004368"/>
                        <w:sz w:val="22"/>
                        <w:szCs w:val="22"/>
                      </w:rPr>
                      <w:t>Communications, Electrical, Electronic, Information, Postal, Plumbing,</w:t>
                    </w:r>
                    <w:r>
                      <w:rPr>
                        <w:rFonts w:ascii="Calibri" w:hAnsi="Calibri"/>
                        <w:b/>
                        <w:color w:val="004368"/>
                        <w:sz w:val="22"/>
                        <w:szCs w:val="22"/>
                      </w:rPr>
                      <w:t xml:space="preserve"> </w:t>
                    </w:r>
                    <w:r w:rsidRPr="00F20A9A">
                      <w:rPr>
                        <w:rFonts w:ascii="Calibri" w:hAnsi="Calibri"/>
                        <w:b/>
                        <w:color w:val="004368"/>
                        <w:sz w:val="22"/>
                        <w:szCs w:val="22"/>
                      </w:rPr>
                      <w:t>&amp; Allied Services Union of Australia – South Australian Branch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150E7025" wp14:editId="2BDE1586">
              <wp:simplePos x="0" y="0"/>
              <wp:positionH relativeFrom="margin">
                <wp:align>left</wp:align>
              </wp:positionH>
              <wp:positionV relativeFrom="page">
                <wp:posOffset>304800</wp:posOffset>
              </wp:positionV>
              <wp:extent cx="6242685" cy="885825"/>
              <wp:effectExtent l="0" t="0" r="43815" b="9525"/>
              <wp:wrapNone/>
              <wp:docPr id="84039277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685" cy="885825"/>
                        <a:chOff x="0" y="0"/>
                        <a:chExt cx="5734171" cy="813435"/>
                      </a:xfrm>
                    </wpg:grpSpPr>
                    <pic:pic xmlns:pic="http://schemas.openxmlformats.org/drawingml/2006/picture">
                      <pic:nvPicPr>
                        <pic:cNvPr id="632447578" name="Picture 63244757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86626" y="0"/>
                          <a:ext cx="1947545" cy="8134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5107783" name="Straight Connector 225107783"/>
                      <wps:cNvCnPr/>
                      <wps:spPr>
                        <a:xfrm>
                          <a:off x="0" y="779765"/>
                          <a:ext cx="50813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436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61945140" name="Straight Connector 161945140"/>
                      <wps:cNvCnPr/>
                      <wps:spPr>
                        <a:xfrm>
                          <a:off x="5278837" y="779765"/>
                          <a:ext cx="45533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436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3288F7" id="Group 3" o:spid="_x0000_s1026" style="position:absolute;margin-left:0;margin-top:24pt;width:491.55pt;height:69.75pt;z-index:251658240;mso-position-horizontal:left;mso-position-horizontal-relative:margin;mso-position-vertical-relative:page;mso-width-relative:margin;mso-height-relative:margin" coordsize="57341,8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2447578" o:spid="_x0000_s1027" type="#_x0000_t75" style="position:absolute;left:37866;width:19475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">
                <v:imagedata r:id="rId2" o:title=""/>
              </v:shape>
              <v:line id="Straight Connector 225107783" o:spid="_x0000_s1028" style="position:absolute;visibility:visible;mso-wrap-style:square" from="0,7797" to="50813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" strokecolor="#004368" strokeweight="1pt"/>
              <v:line id="Straight Connector 161945140" o:spid="_x0000_s1029" style="position:absolute;visibility:visible;mso-wrap-style:square" from="52788,7797" to="57341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" strokecolor="#004368" strokeweight="1pt"/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80710301">
    <w:abstractNumId w:val="11"/>
  </w:num>
  <w:num w:numId="2" w16cid:durableId="1741975297">
    <w:abstractNumId w:val="7"/>
  </w:num>
  <w:num w:numId="3" w16cid:durableId="1139301912">
    <w:abstractNumId w:val="15"/>
  </w:num>
  <w:num w:numId="4" w16cid:durableId="1387559343">
    <w:abstractNumId w:val="12"/>
  </w:num>
  <w:num w:numId="5" w16cid:durableId="139614573">
    <w:abstractNumId w:val="13"/>
  </w:num>
  <w:num w:numId="6" w16cid:durableId="956716545">
    <w:abstractNumId w:val="19"/>
  </w:num>
  <w:num w:numId="7" w16cid:durableId="569539671">
    <w:abstractNumId w:val="6"/>
  </w:num>
  <w:num w:numId="8" w16cid:durableId="990796419">
    <w:abstractNumId w:val="10"/>
  </w:num>
  <w:num w:numId="9" w16cid:durableId="807865221">
    <w:abstractNumId w:val="17"/>
  </w:num>
  <w:num w:numId="10" w16cid:durableId="21365088">
    <w:abstractNumId w:val="1"/>
  </w:num>
  <w:num w:numId="11" w16cid:durableId="1146507483">
    <w:abstractNumId w:val="5"/>
  </w:num>
  <w:num w:numId="12" w16cid:durableId="2053066508">
    <w:abstractNumId w:val="0"/>
  </w:num>
  <w:num w:numId="13" w16cid:durableId="1821649636">
    <w:abstractNumId w:val="2"/>
  </w:num>
  <w:num w:numId="14" w16cid:durableId="1922639611">
    <w:abstractNumId w:val="9"/>
  </w:num>
  <w:num w:numId="15" w16cid:durableId="1259019023">
    <w:abstractNumId w:val="8"/>
  </w:num>
  <w:num w:numId="16" w16cid:durableId="296955540">
    <w:abstractNumId w:val="16"/>
  </w:num>
  <w:num w:numId="17" w16cid:durableId="257758755">
    <w:abstractNumId w:val="3"/>
  </w:num>
  <w:num w:numId="18" w16cid:durableId="877738339">
    <w:abstractNumId w:val="21"/>
  </w:num>
  <w:num w:numId="19" w16cid:durableId="571163325">
    <w:abstractNumId w:val="18"/>
  </w:num>
  <w:num w:numId="20" w16cid:durableId="278101315">
    <w:abstractNumId w:val="14"/>
  </w:num>
  <w:num w:numId="21" w16cid:durableId="1263147087">
    <w:abstractNumId w:val="20"/>
  </w:num>
  <w:num w:numId="22" w16cid:durableId="74877519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1E"/>
    <w:rsid w:val="000172E5"/>
    <w:rsid w:val="00022207"/>
    <w:rsid w:val="00052382"/>
    <w:rsid w:val="0006568A"/>
    <w:rsid w:val="00076F0F"/>
    <w:rsid w:val="00084253"/>
    <w:rsid w:val="0009740F"/>
    <w:rsid w:val="000D1F49"/>
    <w:rsid w:val="001504DC"/>
    <w:rsid w:val="001541F5"/>
    <w:rsid w:val="001727CA"/>
    <w:rsid w:val="001800AB"/>
    <w:rsid w:val="002B0A1D"/>
    <w:rsid w:val="002C56E6"/>
    <w:rsid w:val="002F4DB1"/>
    <w:rsid w:val="003030D5"/>
    <w:rsid w:val="00311D4F"/>
    <w:rsid w:val="00334E79"/>
    <w:rsid w:val="0034390E"/>
    <w:rsid w:val="00344849"/>
    <w:rsid w:val="00361E11"/>
    <w:rsid w:val="003769BA"/>
    <w:rsid w:val="00386149"/>
    <w:rsid w:val="0039354D"/>
    <w:rsid w:val="003B4238"/>
    <w:rsid w:val="003F0847"/>
    <w:rsid w:val="0040090B"/>
    <w:rsid w:val="00424103"/>
    <w:rsid w:val="0046302A"/>
    <w:rsid w:val="00487D2D"/>
    <w:rsid w:val="004D5D62"/>
    <w:rsid w:val="005112D0"/>
    <w:rsid w:val="005220C9"/>
    <w:rsid w:val="00577E06"/>
    <w:rsid w:val="00583334"/>
    <w:rsid w:val="005A3BF7"/>
    <w:rsid w:val="005B41AC"/>
    <w:rsid w:val="005F2035"/>
    <w:rsid w:val="005F7990"/>
    <w:rsid w:val="006145D8"/>
    <w:rsid w:val="006205AE"/>
    <w:rsid w:val="00637200"/>
    <w:rsid w:val="0063739C"/>
    <w:rsid w:val="00706F2A"/>
    <w:rsid w:val="007147D7"/>
    <w:rsid w:val="00770F25"/>
    <w:rsid w:val="007910CD"/>
    <w:rsid w:val="007A35A8"/>
    <w:rsid w:val="007B0A85"/>
    <w:rsid w:val="007C6A52"/>
    <w:rsid w:val="007F30B1"/>
    <w:rsid w:val="0082043E"/>
    <w:rsid w:val="00823A5E"/>
    <w:rsid w:val="00846B76"/>
    <w:rsid w:val="008E203A"/>
    <w:rsid w:val="008F0B9A"/>
    <w:rsid w:val="009004B8"/>
    <w:rsid w:val="0091229C"/>
    <w:rsid w:val="00940E73"/>
    <w:rsid w:val="00954D8F"/>
    <w:rsid w:val="0098597D"/>
    <w:rsid w:val="009F619A"/>
    <w:rsid w:val="009F6DDE"/>
    <w:rsid w:val="00A370A8"/>
    <w:rsid w:val="00AA779B"/>
    <w:rsid w:val="00AE481E"/>
    <w:rsid w:val="00B337A2"/>
    <w:rsid w:val="00BD2B58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2CEA"/>
    <w:rsid w:val="00DB3FAD"/>
    <w:rsid w:val="00DC03BF"/>
    <w:rsid w:val="00DC2382"/>
    <w:rsid w:val="00DC71EC"/>
    <w:rsid w:val="00E61C09"/>
    <w:rsid w:val="00E90B8A"/>
    <w:rsid w:val="00EB3B58"/>
    <w:rsid w:val="00EC7359"/>
    <w:rsid w:val="00EE3054"/>
    <w:rsid w:val="00F00606"/>
    <w:rsid w:val="00F01256"/>
    <w:rsid w:val="00F20A9A"/>
    <w:rsid w:val="00F31337"/>
    <w:rsid w:val="00F54DEA"/>
    <w:rsid w:val="00F6110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E8F505"/>
  <w15:chartTrackingRefBased/>
  <w15:docId w15:val="{29A56FB3-BA7A-4535-87B1-C9843021F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DC23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dmin@cepusa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pusa.com.au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nte%20Colme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019DCE99CCF43239139D559A36C3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E0E89-79C4-4AC6-8DB4-71767C7FB0B2}"/>
      </w:docPartPr>
      <w:docPartBody>
        <w:p w:rsidR="00000000" w:rsidRDefault="009674EA" w:rsidP="009674EA">
          <w:pPr>
            <w:pStyle w:val="3019DCE99CCF43239139D559A36C33F1"/>
          </w:pPr>
          <w:r w:rsidRPr="006145D8">
            <w:t>First Name</w:t>
          </w:r>
        </w:p>
      </w:docPartBody>
    </w:docPart>
    <w:docPart>
      <w:docPartPr>
        <w:name w:val="FE7DAF2098E84A58BDE273DC3AA44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B1187-ADA1-4A4B-B93E-B6987A0471E0}"/>
      </w:docPartPr>
      <w:docPartBody>
        <w:p w:rsidR="00000000" w:rsidRDefault="009674EA" w:rsidP="009674EA">
          <w:pPr>
            <w:pStyle w:val="FE7DAF2098E84A58BDE273DC3AA44A69"/>
          </w:pPr>
          <w:r w:rsidRPr="006145D8">
            <w:t>Last Name</w:t>
          </w:r>
        </w:p>
      </w:docPartBody>
    </w:docPart>
    <w:docPart>
      <w:docPartPr>
        <w:name w:val="76D06528134049E6B1439D7E2DA26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43F16-5212-4683-938E-B408FF53A397}"/>
      </w:docPartPr>
      <w:docPartBody>
        <w:p w:rsidR="00000000" w:rsidRDefault="009674EA" w:rsidP="009674EA">
          <w:pPr>
            <w:pStyle w:val="76D06528134049E6B1439D7E2DA26E91"/>
          </w:pPr>
          <w:r w:rsidRPr="006145D8">
            <w:t>Email</w:t>
          </w:r>
        </w:p>
      </w:docPartBody>
    </w:docPart>
    <w:docPart>
      <w:docPartPr>
        <w:name w:val="0095EC6273824877A12E6ED22AF4C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3C2D0-40E0-414F-B7C7-B5A6E73CF766}"/>
      </w:docPartPr>
      <w:docPartBody>
        <w:p w:rsidR="00000000" w:rsidRDefault="009674EA" w:rsidP="009674EA">
          <w:pPr>
            <w:pStyle w:val="0095EC6273824877A12E6ED22AF4C895"/>
          </w:pPr>
          <w:r w:rsidRPr="00311D4F">
            <w:t>Work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4EA"/>
    <w:rsid w:val="009674EA"/>
    <w:rsid w:val="00E531C5"/>
    <w:rsid w:val="00F6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5BEF11B98B554A649E77CBD2BBF9A839">
    <w:name w:val="5BEF11B98B554A649E77CBD2BBF9A839"/>
  </w:style>
  <w:style w:type="paragraph" w:customStyle="1" w:styleId="CBA62CA05EAD40FCB75553F4B2514431">
    <w:name w:val="CBA62CA05EAD40FCB75553F4B2514431"/>
  </w:style>
  <w:style w:type="paragraph" w:customStyle="1" w:styleId="83B3665F3FD94DE8A17687632576C3C7">
    <w:name w:val="83B3665F3FD94DE8A17687632576C3C7"/>
  </w:style>
  <w:style w:type="paragraph" w:customStyle="1" w:styleId="945C4A92B9B445A2B65EABB929532A03">
    <w:name w:val="945C4A92B9B445A2B65EABB929532A03"/>
  </w:style>
  <w:style w:type="paragraph" w:customStyle="1" w:styleId="904AFDAAA51F45AD82AAD0317F6DD260">
    <w:name w:val="904AFDAAA51F45AD82AAD0317F6DD260"/>
  </w:style>
  <w:style w:type="paragraph" w:customStyle="1" w:styleId="88F93A485BD64F318BDFBAA5D60CA493">
    <w:name w:val="88F93A485BD64F318BDFBAA5D60CA493"/>
  </w:style>
  <w:style w:type="paragraph" w:customStyle="1" w:styleId="244E3559DD2C4F5BBD42E854BB5BF280">
    <w:name w:val="244E3559DD2C4F5BBD42E854BB5BF280"/>
  </w:style>
  <w:style w:type="paragraph" w:customStyle="1" w:styleId="179A82638C874BB1BC72B5D84D19FCB0">
    <w:name w:val="179A82638C874BB1BC72B5D84D19FCB0"/>
  </w:style>
  <w:style w:type="paragraph" w:customStyle="1" w:styleId="566C91EF5F5B4BCDBDA85E6D9B84CA0E">
    <w:name w:val="566C91EF5F5B4BCDBDA85E6D9B84CA0E"/>
  </w:style>
  <w:style w:type="paragraph" w:customStyle="1" w:styleId="0B433CC5C0B24875819BA881DA135DD2">
    <w:name w:val="0B433CC5C0B24875819BA881DA135DD2"/>
  </w:style>
  <w:style w:type="paragraph" w:customStyle="1" w:styleId="5CC8560679D846359B33C480BBA5E012">
    <w:name w:val="5CC8560679D846359B33C480BBA5E012"/>
  </w:style>
  <w:style w:type="paragraph" w:customStyle="1" w:styleId="4EFDF3CF9B0B49D89DEDA7864FBDFA66">
    <w:name w:val="4EFDF3CF9B0B49D89DEDA7864FBDFA66"/>
  </w:style>
  <w:style w:type="paragraph" w:customStyle="1" w:styleId="684BD58B4E044EFE8A37CAB1B8AE2150">
    <w:name w:val="684BD58B4E044EFE8A37CAB1B8AE2150"/>
  </w:style>
  <w:style w:type="paragraph" w:customStyle="1" w:styleId="3019DCE99CCF43239139D559A36C33F1">
    <w:name w:val="3019DCE99CCF43239139D559A36C33F1"/>
    <w:rsid w:val="009674EA"/>
  </w:style>
  <w:style w:type="paragraph" w:customStyle="1" w:styleId="FE7DAF2098E84A58BDE273DC3AA44A69">
    <w:name w:val="FE7DAF2098E84A58BDE273DC3AA44A69"/>
    <w:rsid w:val="009674EA"/>
  </w:style>
  <w:style w:type="paragraph" w:customStyle="1" w:styleId="6E5A776525444FAB860DB03DB75DA09D">
    <w:name w:val="6E5A776525444FAB860DB03DB75DA09D"/>
    <w:rsid w:val="009674EA"/>
  </w:style>
  <w:style w:type="paragraph" w:customStyle="1" w:styleId="76D06528134049E6B1439D7E2DA26E91">
    <w:name w:val="76D06528134049E6B1439D7E2DA26E91"/>
    <w:rsid w:val="009674EA"/>
  </w:style>
  <w:style w:type="paragraph" w:customStyle="1" w:styleId="0D44FCE49CED4026BEBAE6A3AD868456">
    <w:name w:val="0D44FCE49CED4026BEBAE6A3AD868456"/>
    <w:rsid w:val="009674EA"/>
  </w:style>
  <w:style w:type="paragraph" w:customStyle="1" w:styleId="734E90EEA75246E69B377D3E8E0D22B5">
    <w:name w:val="734E90EEA75246E69B377D3E8E0D22B5"/>
    <w:rsid w:val="009674EA"/>
  </w:style>
  <w:style w:type="paragraph" w:customStyle="1" w:styleId="990F912882D848EDA3FD5C2D470DF8FE">
    <w:name w:val="990F912882D848EDA3FD5C2D470DF8FE"/>
    <w:rsid w:val="009674EA"/>
  </w:style>
  <w:style w:type="paragraph" w:customStyle="1" w:styleId="A5D2648CB58249088E621BE4B6FC9E68">
    <w:name w:val="A5D2648CB58249088E621BE4B6FC9E68"/>
    <w:rsid w:val="009674EA"/>
  </w:style>
  <w:style w:type="paragraph" w:customStyle="1" w:styleId="6B81F3337D0D40ED85D6FFD348539431">
    <w:name w:val="6B81F3337D0D40ED85D6FFD348539431"/>
    <w:rsid w:val="009674EA"/>
  </w:style>
  <w:style w:type="paragraph" w:customStyle="1" w:styleId="4D1978D8EF904A0B80FC055FA7C922C4">
    <w:name w:val="4D1978D8EF904A0B80FC055FA7C922C4"/>
    <w:rsid w:val="009674EA"/>
  </w:style>
  <w:style w:type="paragraph" w:customStyle="1" w:styleId="56695FF4699F4C40980FEB01EFA2891E">
    <w:name w:val="56695FF4699F4C40980FEB01EFA2891E"/>
    <w:rsid w:val="009674EA"/>
  </w:style>
  <w:style w:type="paragraph" w:customStyle="1" w:styleId="670F8CC27D894889965A34E80E48911A">
    <w:name w:val="670F8CC27D894889965A34E80E48911A"/>
    <w:rsid w:val="009674EA"/>
  </w:style>
  <w:style w:type="paragraph" w:customStyle="1" w:styleId="12B4561EAD3348B1834B337E41D6D0FF">
    <w:name w:val="12B4561EAD3348B1834B337E41D6D0FF"/>
    <w:rsid w:val="009674EA"/>
  </w:style>
  <w:style w:type="paragraph" w:customStyle="1" w:styleId="0095EC6273824877A12E6ED22AF4C895">
    <w:name w:val="0095EC6273824877A12E6ED22AF4C895"/>
    <w:rsid w:val="009674EA"/>
  </w:style>
  <w:style w:type="paragraph" w:customStyle="1" w:styleId="146D59553F954BD1ADC3B24CEDC40589">
    <w:name w:val="146D59553F954BD1ADC3B24CEDC40589"/>
    <w:rsid w:val="009674EA"/>
  </w:style>
  <w:style w:type="paragraph" w:customStyle="1" w:styleId="77BC9B0726FC4BFD8EF80E52A8C3A2D1">
    <w:name w:val="77BC9B0726FC4BFD8EF80E52A8C3A2D1"/>
    <w:rsid w:val="009674EA"/>
  </w:style>
  <w:style w:type="paragraph" w:customStyle="1" w:styleId="5F0FD932A6714E25ADDC7E95D7BDFACD">
    <w:name w:val="5F0FD932A6714E25ADDC7E95D7BDFACD"/>
    <w:rsid w:val="009674EA"/>
  </w:style>
  <w:style w:type="paragraph" w:customStyle="1" w:styleId="961487D5186B41E69948AEC324ADE1E0">
    <w:name w:val="961487D5186B41E69948AEC324ADE1E0"/>
    <w:rsid w:val="009674EA"/>
  </w:style>
  <w:style w:type="paragraph" w:customStyle="1" w:styleId="CEF678EF93844E78B376B219B4CCE6FD">
    <w:name w:val="CEF678EF93844E78B376B219B4CCE6FD"/>
    <w:rsid w:val="009674EA"/>
  </w:style>
  <w:style w:type="paragraph" w:customStyle="1" w:styleId="157021D4E9494511AA4C21048F453677">
    <w:name w:val="157021D4E9494511AA4C21048F453677"/>
    <w:rsid w:val="009674EA"/>
  </w:style>
  <w:style w:type="paragraph" w:customStyle="1" w:styleId="5A67B619402D4CA5B77CEEC4605AE871">
    <w:name w:val="5A67B619402D4CA5B77CEEC4605AE871"/>
    <w:rsid w:val="009674EA"/>
  </w:style>
  <w:style w:type="paragraph" w:customStyle="1" w:styleId="E370FF22D209491CA074302DDADB4503">
    <w:name w:val="E370FF22D209491CA074302DDADB4503"/>
    <w:rsid w:val="009674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5EF0A3355716468470DBC615DA5A67" ma:contentTypeVersion="18" ma:contentTypeDescription="Create a new document." ma:contentTypeScope="" ma:versionID="953ffa378b79efa1b3a2a69ec0d80176">
  <xsd:schema xmlns:xsd="http://www.w3.org/2001/XMLSchema" xmlns:xs="http://www.w3.org/2001/XMLSchema" xmlns:p="http://schemas.microsoft.com/office/2006/metadata/properties" xmlns:ns2="1c333ab5-cd7b-404c-98ce-3fa4f7df9dab" xmlns:ns3="7b80f15f-6490-4984-9d7f-a2f366de3859" targetNamespace="http://schemas.microsoft.com/office/2006/metadata/properties" ma:root="true" ma:fieldsID="862dc4c6e6ca503f5e815ef742147431" ns2:_="" ns3:_="">
    <xsd:import namespace="1c333ab5-cd7b-404c-98ce-3fa4f7df9dab"/>
    <xsd:import namespace="7b80f15f-6490-4984-9d7f-a2f366de38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33ab5-cd7b-404c-98ce-3fa4f7df9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fb0b11-15af-4ee0-8000-14051cfdd5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0f15f-6490-4984-9d7f-a2f366de385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d5626e-88e5-43d4-a254-4b2a468ab558}" ma:internalName="TaxCatchAll" ma:showField="CatchAllData" ma:web="7b80f15f-6490-4984-9d7f-a2f366de38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c333ab5-cd7b-404c-98ce-3fa4f7df9dab" xsi:nil="true"/>
    <TaxCatchAll xmlns="7b80f15f-6490-4984-9d7f-a2f366de3859" xsi:nil="true"/>
    <lcf76f155ced4ddcb4097134ff3c332f xmlns="1c333ab5-cd7b-404c-98ce-3fa4f7df9da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9AEAEE-054E-4417-A4ED-3DE0E7B3C0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33ab5-cd7b-404c-98ce-3fa4f7df9dab"/>
    <ds:schemaRef ds:uri="7b80f15f-6490-4984-9d7f-a2f366de38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1c333ab5-cd7b-404c-98ce-3fa4f7df9dab"/>
    <ds:schemaRef ds:uri="7b80f15f-6490-4984-9d7f-a2f366de38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98</TotalTime>
  <Pages>2</Pages>
  <Words>577</Words>
  <Characters>2576</Characters>
  <Application>Microsoft Office Word</Application>
  <DocSecurity>0</DocSecurity>
  <Lines>644</Lines>
  <Paragraphs>350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Bronte Colmer</dc:creator>
  <cp:keywords/>
  <dc:description/>
  <cp:lastModifiedBy>Bronte Colmer</cp:lastModifiedBy>
  <cp:revision>24</cp:revision>
  <dcterms:created xsi:type="dcterms:W3CDTF">2025-10-17T03:21:00Z</dcterms:created>
  <dcterms:modified xsi:type="dcterms:W3CDTF">2025-10-17T05:10:00Z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0x0101005E5EF0A3355716468470DBC615DA5A67</vt:lpwstr>
  </property>
  <property fmtid="{D5CDD505-2E9C-101B-9397-08002B2CF9AE}" pid="3" name="MediaServiceImageTags">
    <vt:lpwstr/>
  </property>
</Properties>
</file>